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411B" w14:textId="77777777" w:rsidR="00D077E9" w:rsidRPr="007E2C17" w:rsidRDefault="00556508" w:rsidP="004829FA">
      <w:pPr>
        <w:spacing w:line="280" w:lineRule="exact"/>
      </w:pPr>
      <w:r w:rsidRPr="007E2C17">
        <w:rPr>
          <w:noProof/>
          <w:lang w:bidi="it-IT"/>
        </w:rPr>
        <w:drawing>
          <wp:anchor distT="0" distB="0" distL="114300" distR="114300" simplePos="0" relativeHeight="251658240" behindDoc="1" locked="0" layoutInCell="1" allowOverlap="1" wp14:anchorId="756658E4" wp14:editId="726D1CA9">
            <wp:simplePos x="0" y="0"/>
            <wp:positionH relativeFrom="column">
              <wp:posOffset>-747395</wp:posOffset>
            </wp:positionH>
            <wp:positionV relativeFrom="page">
              <wp:posOffset>735965</wp:posOffset>
            </wp:positionV>
            <wp:extent cx="7760970" cy="5181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5181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7E2C17" w14:paraId="1AD36BD9" w14:textId="77777777" w:rsidTr="00AB02A7">
        <w:trPr>
          <w:trHeight w:val="1894"/>
        </w:trPr>
        <w:tc>
          <w:tcPr>
            <w:tcW w:w="5580" w:type="dxa"/>
            <w:tcBorders>
              <w:top w:val="nil"/>
              <w:left w:val="nil"/>
              <w:bottom w:val="nil"/>
              <w:right w:val="nil"/>
            </w:tcBorders>
          </w:tcPr>
          <w:p w14:paraId="6AA45BD5" w14:textId="77777777" w:rsidR="00D077E9" w:rsidRPr="007E2C17" w:rsidRDefault="00D077E9" w:rsidP="004829FA">
            <w:pPr>
              <w:spacing w:line="280" w:lineRule="exact"/>
            </w:pPr>
          </w:p>
          <w:p w14:paraId="3E63EEF8" w14:textId="77777777" w:rsidR="00D077E9" w:rsidRPr="007E2C17" w:rsidRDefault="00D077E9" w:rsidP="004829FA">
            <w:pPr>
              <w:spacing w:line="280" w:lineRule="exact"/>
            </w:pPr>
            <w:r w:rsidRPr="007E2C17">
              <w:rPr>
                <w:noProof/>
                <w:lang w:bidi="it-IT"/>
              </w:rPr>
              <mc:AlternateContent>
                <mc:Choice Requires="wps">
                  <w:drawing>
                    <wp:inline distT="0" distB="0" distL="0" distR="0" wp14:anchorId="5EF166B8" wp14:editId="6DFE8D43">
                      <wp:extent cx="1390918" cy="0"/>
                      <wp:effectExtent l="0" t="19050" r="19050" b="19050"/>
                      <wp:docPr id="5" name="Connettore diritto 5" descr="separatore di tes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2763D3" id="Connettore diritto 5" o:spid="_x0000_s1026" alt="separatore di tes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455f51 [3215]" strokeweight="3pt">
                      <w10:anchorlock/>
                    </v:line>
                  </w:pict>
                </mc:Fallback>
              </mc:AlternateContent>
            </w:r>
          </w:p>
        </w:tc>
      </w:tr>
      <w:tr w:rsidR="00D077E9" w:rsidRPr="007E2C17" w14:paraId="2F7FF915" w14:textId="77777777" w:rsidTr="009F73E3">
        <w:trPr>
          <w:trHeight w:val="7261"/>
        </w:trPr>
        <w:tc>
          <w:tcPr>
            <w:tcW w:w="5580" w:type="dxa"/>
            <w:tcBorders>
              <w:top w:val="nil"/>
              <w:left w:val="nil"/>
              <w:bottom w:val="nil"/>
              <w:right w:val="nil"/>
            </w:tcBorders>
          </w:tcPr>
          <w:p w14:paraId="3BDD2FCF" w14:textId="77777777" w:rsidR="00D077E9" w:rsidRPr="007E2C17" w:rsidRDefault="00D077E9" w:rsidP="004829FA">
            <w:pPr>
              <w:spacing w:line="280" w:lineRule="exact"/>
            </w:pPr>
          </w:p>
        </w:tc>
      </w:tr>
      <w:tr w:rsidR="00D077E9" w:rsidRPr="007E2C17" w14:paraId="69E19D12" w14:textId="77777777" w:rsidTr="00AB02A7">
        <w:trPr>
          <w:trHeight w:val="2438"/>
        </w:trPr>
        <w:tc>
          <w:tcPr>
            <w:tcW w:w="5580" w:type="dxa"/>
            <w:tcBorders>
              <w:top w:val="nil"/>
              <w:left w:val="nil"/>
              <w:bottom w:val="nil"/>
              <w:right w:val="nil"/>
            </w:tcBorders>
          </w:tcPr>
          <w:sdt>
            <w:sdtPr>
              <w:id w:val="1080870105"/>
              <w:placeholder>
                <w:docPart w:val="9D562834D2044C13B83466D0B2F28CD8"/>
              </w:placeholder>
              <w15:appearance w15:val="hidden"/>
            </w:sdtPr>
            <w:sdtEndPr>
              <w:rPr>
                <w:color w:val="FFFFFF" w:themeColor="background1"/>
              </w:rPr>
            </w:sdtEndPr>
            <w:sdtContent>
              <w:p w14:paraId="5B836F26" w14:textId="77777777" w:rsidR="00D077E9" w:rsidRPr="007E2C17" w:rsidRDefault="007F618B" w:rsidP="004829FA">
                <w:pPr>
                  <w:spacing w:line="280" w:lineRule="exact"/>
                  <w:rPr>
                    <w:color w:val="FFFFFF" w:themeColor="background1"/>
                  </w:rPr>
                </w:pPr>
                <w:r w:rsidRPr="007E2C17">
                  <w:rPr>
                    <w:rStyle w:val="SottotitoloCarattere"/>
                    <w:b/>
                    <w:color w:val="FFFFFF" w:themeColor="background1"/>
                    <w:lang w:bidi="it-IT"/>
                  </w:rPr>
                  <w:fldChar w:fldCharType="begin"/>
                </w:r>
                <w:r w:rsidRPr="007E2C17">
                  <w:rPr>
                    <w:rStyle w:val="SottotitoloCarattere"/>
                    <w:color w:val="FFFFFF" w:themeColor="background1"/>
                    <w:lang w:bidi="it-IT"/>
                  </w:rPr>
                  <w:instrText xml:space="preserve"> DATE  \@ "d MMMM"  \* MERGEFORMAT </w:instrText>
                </w:r>
                <w:r w:rsidRPr="007E2C17">
                  <w:rPr>
                    <w:rStyle w:val="SottotitoloCarattere"/>
                    <w:b/>
                    <w:color w:val="FFFFFF" w:themeColor="background1"/>
                    <w:lang w:bidi="it-IT"/>
                  </w:rPr>
                  <w:fldChar w:fldCharType="separate"/>
                </w:r>
                <w:r w:rsidR="00647420" w:rsidRPr="00647420">
                  <w:rPr>
                    <w:rStyle w:val="SottotitoloCarattere"/>
                    <w:b/>
                    <w:noProof/>
                    <w:color w:val="FFFFFF" w:themeColor="background1"/>
                    <w:lang w:bidi="it-IT"/>
                  </w:rPr>
                  <w:t>28 giugno</w:t>
                </w:r>
                <w:r w:rsidRPr="007E2C17">
                  <w:rPr>
                    <w:rStyle w:val="SottotitoloCarattere"/>
                    <w:b/>
                    <w:color w:val="FFFFFF" w:themeColor="background1"/>
                    <w:lang w:bidi="it-IT"/>
                  </w:rPr>
                  <w:fldChar w:fldCharType="end"/>
                </w:r>
              </w:p>
            </w:sdtContent>
          </w:sdt>
          <w:p w14:paraId="5C4BDA72" w14:textId="77777777" w:rsidR="00D077E9" w:rsidRPr="007E2C17" w:rsidRDefault="00D077E9" w:rsidP="004829FA">
            <w:pPr>
              <w:spacing w:line="280" w:lineRule="exact"/>
              <w:rPr>
                <w:color w:val="FFFFFF" w:themeColor="background1"/>
              </w:rPr>
            </w:pPr>
            <w:r w:rsidRPr="007E2C17">
              <w:rPr>
                <w:noProof/>
                <w:color w:val="FFFFFF" w:themeColor="background1"/>
                <w:lang w:bidi="it-IT"/>
              </w:rPr>
              <mc:AlternateContent>
                <mc:Choice Requires="wps">
                  <w:drawing>
                    <wp:inline distT="0" distB="0" distL="0" distR="0" wp14:anchorId="597E3D2C" wp14:editId="5AFDA84F">
                      <wp:extent cx="1493949" cy="0"/>
                      <wp:effectExtent l="0" t="19050" r="30480" b="19050"/>
                      <wp:docPr id="6" name="Connettore diritto 6" descr="separatore di tes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45AD3D" id="Connettore diritto 6" o:spid="_x0000_s1026" alt="separatore di tes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455f51 [3215]" strokeweight="3pt">
                      <w10:anchorlock/>
                    </v:line>
                  </w:pict>
                </mc:Fallback>
              </mc:AlternateContent>
            </w:r>
          </w:p>
          <w:p w14:paraId="650838DB" w14:textId="77777777" w:rsidR="00D077E9" w:rsidRPr="007E2C17" w:rsidRDefault="00D077E9" w:rsidP="004829FA">
            <w:pPr>
              <w:spacing w:line="280" w:lineRule="exact"/>
              <w:rPr>
                <w:color w:val="FFFFFF" w:themeColor="background1"/>
              </w:rPr>
            </w:pPr>
          </w:p>
          <w:p w14:paraId="077A038D" w14:textId="77777777" w:rsidR="00D077E9" w:rsidRPr="007E2C17" w:rsidRDefault="00464E94" w:rsidP="004829FA">
            <w:pPr>
              <w:spacing w:line="280" w:lineRule="exact"/>
              <w:rPr>
                <w:color w:val="FFFFFF" w:themeColor="background1"/>
              </w:rPr>
            </w:pPr>
            <w:r w:rsidRPr="007E2C17">
              <w:rPr>
                <w:color w:val="FFFFFF" w:themeColor="background1"/>
              </w:rPr>
              <w:t>Autore:</w:t>
            </w:r>
          </w:p>
          <w:p w14:paraId="6EE6F177" w14:textId="77777777" w:rsidR="00D077E9" w:rsidRPr="007E2C17" w:rsidRDefault="005233B5" w:rsidP="004829FA">
            <w:pPr>
              <w:spacing w:line="280" w:lineRule="exact"/>
              <w:rPr>
                <w:color w:val="FFFFFF" w:themeColor="background1"/>
              </w:rPr>
            </w:pPr>
            <w:sdt>
              <w:sdtPr>
                <w:rPr>
                  <w:color w:val="FFFFFF" w:themeColor="background1"/>
                </w:rPr>
                <w:id w:val="-1740469667"/>
                <w:placeholder>
                  <w:docPart w:val="93AE4A24767B4930881AD49AFC2FD0FC"/>
                </w:placeholder>
                <w15:appearance w15:val="hidden"/>
              </w:sdtPr>
              <w:sdtEndPr/>
              <w:sdtContent>
                <w:r w:rsidR="00556508" w:rsidRPr="007E2C17">
                  <w:rPr>
                    <w:color w:val="FFFFFF" w:themeColor="background1"/>
                  </w:rPr>
                  <w:t>Open Fields</w:t>
                </w:r>
              </w:sdtContent>
            </w:sdt>
          </w:p>
          <w:p w14:paraId="2CCA59BE" w14:textId="77777777" w:rsidR="00D077E9" w:rsidRPr="007E2C17" w:rsidRDefault="00D077E9" w:rsidP="004829FA">
            <w:pPr>
              <w:spacing w:line="280" w:lineRule="exact"/>
            </w:pPr>
          </w:p>
        </w:tc>
      </w:tr>
    </w:tbl>
    <w:p w14:paraId="0F53AD95" w14:textId="77777777" w:rsidR="00D077E9" w:rsidRPr="007E2C17" w:rsidRDefault="00464E94" w:rsidP="004829FA">
      <w:pPr>
        <w:spacing w:line="280" w:lineRule="exact"/>
      </w:pPr>
      <w:r w:rsidRPr="007E2C17">
        <w:rPr>
          <w:noProof/>
        </w:rPr>
        <w:drawing>
          <wp:anchor distT="0" distB="0" distL="114300" distR="114300" simplePos="0" relativeHeight="251670528" behindDoc="0" locked="0" layoutInCell="1" allowOverlap="1" wp14:anchorId="502ECB0B" wp14:editId="2E3057DD">
            <wp:simplePos x="0" y="0"/>
            <wp:positionH relativeFrom="column">
              <wp:posOffset>5055402</wp:posOffset>
            </wp:positionH>
            <wp:positionV relativeFrom="paragraph">
              <wp:posOffset>5502342</wp:posOffset>
            </wp:positionV>
            <wp:extent cx="624174" cy="474980"/>
            <wp:effectExtent l="0" t="0" r="0" b="0"/>
            <wp:wrapNone/>
            <wp:docPr id="1339545474" name="Immagine 133954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174" cy="474980"/>
                    </a:xfrm>
                    <a:prstGeom prst="rect">
                      <a:avLst/>
                    </a:prstGeom>
                  </pic:spPr>
                </pic:pic>
              </a:graphicData>
            </a:graphic>
          </wp:anchor>
        </w:drawing>
      </w:r>
      <w:r w:rsidR="00B71FCA" w:rsidRPr="007E2C17">
        <w:rPr>
          <w:noProof/>
          <w:lang w:bidi="it-IT"/>
        </w:rPr>
        <mc:AlternateContent>
          <mc:Choice Requires="wps">
            <w:drawing>
              <wp:anchor distT="0" distB="0" distL="114300" distR="114300" simplePos="0" relativeHeight="251660288" behindDoc="1" locked="0" layoutInCell="1" allowOverlap="1" wp14:anchorId="0FA77E39" wp14:editId="27A20861">
                <wp:simplePos x="0" y="0"/>
                <wp:positionH relativeFrom="column">
                  <wp:posOffset>2406316</wp:posOffset>
                </wp:positionH>
                <wp:positionV relativeFrom="page">
                  <wp:posOffset>6102417</wp:posOffset>
                </wp:positionV>
                <wp:extent cx="3938905" cy="2324100"/>
                <wp:effectExtent l="0" t="0" r="4445" b="0"/>
                <wp:wrapNone/>
                <wp:docPr id="3" name="Rettangolo 3" descr="rettangolo bianco per il testo sul frontespizio"/>
                <wp:cNvGraphicFramePr/>
                <a:graphic xmlns:a="http://schemas.openxmlformats.org/drawingml/2006/main">
                  <a:graphicData uri="http://schemas.microsoft.com/office/word/2010/wordprocessingShape">
                    <wps:wsp>
                      <wps:cNvSpPr/>
                      <wps:spPr>
                        <a:xfrm>
                          <a:off x="0" y="0"/>
                          <a:ext cx="3938905" cy="2324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63A11" id="Rettangolo 3" o:spid="_x0000_s1026" alt="rettangolo bianco per il testo sul frontespizio" style="position:absolute;margin-left:189.45pt;margin-top:480.5pt;width:310.15pt;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" fillcolor="white [3212]" stroked="f" strokeweight="2pt">
                <w10:wrap anchory="page"/>
              </v:rect>
            </w:pict>
          </mc:Fallback>
        </mc:AlternateContent>
      </w:r>
      <w:r w:rsidR="00B71FCA" w:rsidRPr="007E2C17">
        <w:rPr>
          <w:noProof/>
          <w:lang w:bidi="it-IT"/>
        </w:rPr>
        <mc:AlternateContent>
          <mc:Choice Requires="wps">
            <w:drawing>
              <wp:anchor distT="0" distB="0" distL="114300" distR="114300" simplePos="0" relativeHeight="251662336" behindDoc="0" locked="0" layoutInCell="1" allowOverlap="1" wp14:anchorId="0E284982" wp14:editId="3A98B2A7">
                <wp:simplePos x="0" y="0"/>
                <wp:positionH relativeFrom="column">
                  <wp:posOffset>2482750</wp:posOffset>
                </wp:positionH>
                <wp:positionV relativeFrom="paragraph">
                  <wp:posOffset>5146006</wp:posOffset>
                </wp:positionV>
                <wp:extent cx="3528695" cy="362077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3528695" cy="3620770"/>
                        </a:xfrm>
                        <a:prstGeom prst="rect">
                          <a:avLst/>
                        </a:prstGeom>
                        <a:noFill/>
                        <a:ln w="6350">
                          <a:noFill/>
                        </a:ln>
                      </wps:spPr>
                      <wps:txbx>
                        <w:txbxContent>
                          <w:p w14:paraId="019CA093" w14:textId="77777777" w:rsidR="00556508" w:rsidRPr="00285BD4" w:rsidRDefault="00556508" w:rsidP="00285BD4">
                            <w:pPr>
                              <w:rPr>
                                <w:b/>
                                <w:bCs w:val="0"/>
                                <w:sz w:val="44"/>
                                <w:szCs w:val="44"/>
                                <w:lang w:bidi="it-IT"/>
                              </w:rPr>
                            </w:pPr>
                            <w:r w:rsidRPr="00285BD4">
                              <w:rPr>
                                <w:b/>
                                <w:bCs w:val="0"/>
                                <w:sz w:val="44"/>
                                <w:szCs w:val="44"/>
                                <w:lang w:bidi="it-IT"/>
                              </w:rPr>
                              <w:t>Progetto PESTO</w:t>
                            </w:r>
                          </w:p>
                          <w:p w14:paraId="70C8E3CB" w14:textId="77777777" w:rsidR="00556508" w:rsidRDefault="00556508" w:rsidP="00285BD4">
                            <w:pPr>
                              <w:rPr>
                                <w:lang w:bidi="it-IT"/>
                              </w:rPr>
                            </w:pPr>
                            <w:r w:rsidRPr="00556508">
                              <w:rPr>
                                <w:lang w:bidi="it-IT"/>
                              </w:rPr>
                              <w:t>Domanda di sostegno n. 5200340</w:t>
                            </w:r>
                          </w:p>
                          <w:p w14:paraId="65D7CC05" w14:textId="77777777" w:rsidR="00285BD4" w:rsidRPr="00556508" w:rsidRDefault="00285BD4" w:rsidP="00285BD4">
                            <w:pPr>
                              <w:rPr>
                                <w:lang w:bidi="it-IT"/>
                              </w:rPr>
                            </w:pPr>
                          </w:p>
                          <w:p w14:paraId="22BAC924" w14:textId="77777777" w:rsidR="00556508" w:rsidRPr="00285BD4" w:rsidRDefault="00556508" w:rsidP="00285BD4">
                            <w:pPr>
                              <w:rPr>
                                <w:b/>
                                <w:bCs w:val="0"/>
                                <w:sz w:val="28"/>
                                <w:szCs w:val="28"/>
                                <w:lang w:bidi="it-IT"/>
                              </w:rPr>
                            </w:pPr>
                            <w:r w:rsidRPr="00285BD4">
                              <w:rPr>
                                <w:b/>
                                <w:bCs w:val="0"/>
                                <w:sz w:val="28"/>
                                <w:szCs w:val="28"/>
                                <w:lang w:bidi="it-IT"/>
                              </w:rPr>
                              <w:t>Azione 1 – Studi Economici</w:t>
                            </w:r>
                          </w:p>
                          <w:p w14:paraId="72C31E13" w14:textId="17B0C964" w:rsidR="00556508" w:rsidRPr="00285BD4" w:rsidRDefault="00DB6AA6" w:rsidP="00285BD4">
                            <w:pPr>
                              <w:rPr>
                                <w:b/>
                                <w:bCs w:val="0"/>
                                <w:sz w:val="28"/>
                                <w:szCs w:val="28"/>
                              </w:rPr>
                            </w:pPr>
                            <w:r>
                              <w:rPr>
                                <w:b/>
                                <w:bCs w:val="0"/>
                                <w:sz w:val="28"/>
                                <w:szCs w:val="28"/>
                                <w:lang w:bidi="it-IT"/>
                              </w:rPr>
                              <w:t>Manuale di utilizzo del foglio di calcolo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284982" id="_x0000_t202" coordsize="21600,21600" o:spt="202" path="m,l,21600r21600,l21600,xe">
                <v:stroke joinstyle="miter"/>
                <v:path gradientshapeok="t" o:connecttype="rect"/>
              </v:shapetype>
              <v:shape id="Casella di testo 8" o:spid="_x0000_s1026" type="#_x0000_t202" style="position:absolute;margin-left:195.5pt;margin-top:405.2pt;width:277.85pt;height:28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INGAIAAC0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" filled="f" stroked="f" strokeweight=".5pt">
                <v:textbox>
                  <w:txbxContent>
                    <w:p w14:paraId="019CA093" w14:textId="77777777" w:rsidR="00556508" w:rsidRPr="00285BD4" w:rsidRDefault="00556508" w:rsidP="00285BD4">
                      <w:pPr>
                        <w:rPr>
                          <w:b/>
                          <w:bCs w:val="0"/>
                          <w:sz w:val="44"/>
                          <w:szCs w:val="44"/>
                          <w:lang w:bidi="it-IT"/>
                        </w:rPr>
                      </w:pPr>
                      <w:r w:rsidRPr="00285BD4">
                        <w:rPr>
                          <w:b/>
                          <w:bCs w:val="0"/>
                          <w:sz w:val="44"/>
                          <w:szCs w:val="44"/>
                          <w:lang w:bidi="it-IT"/>
                        </w:rPr>
                        <w:t>Progetto PESTO</w:t>
                      </w:r>
                    </w:p>
                    <w:p w14:paraId="70C8E3CB" w14:textId="77777777" w:rsidR="00556508" w:rsidRDefault="00556508" w:rsidP="00285BD4">
                      <w:pPr>
                        <w:rPr>
                          <w:lang w:bidi="it-IT"/>
                        </w:rPr>
                      </w:pPr>
                      <w:r w:rsidRPr="00556508">
                        <w:rPr>
                          <w:lang w:bidi="it-IT"/>
                        </w:rPr>
                        <w:t>Domanda di sostegno n. 5200340</w:t>
                      </w:r>
                    </w:p>
                    <w:p w14:paraId="65D7CC05" w14:textId="77777777" w:rsidR="00285BD4" w:rsidRPr="00556508" w:rsidRDefault="00285BD4" w:rsidP="00285BD4">
                      <w:pPr>
                        <w:rPr>
                          <w:lang w:bidi="it-IT"/>
                        </w:rPr>
                      </w:pPr>
                    </w:p>
                    <w:p w14:paraId="22BAC924" w14:textId="77777777" w:rsidR="00556508" w:rsidRPr="00285BD4" w:rsidRDefault="00556508" w:rsidP="00285BD4">
                      <w:pPr>
                        <w:rPr>
                          <w:b/>
                          <w:bCs w:val="0"/>
                          <w:sz w:val="28"/>
                          <w:szCs w:val="28"/>
                          <w:lang w:bidi="it-IT"/>
                        </w:rPr>
                      </w:pPr>
                      <w:r w:rsidRPr="00285BD4">
                        <w:rPr>
                          <w:b/>
                          <w:bCs w:val="0"/>
                          <w:sz w:val="28"/>
                          <w:szCs w:val="28"/>
                          <w:lang w:bidi="it-IT"/>
                        </w:rPr>
                        <w:t>Azione 1 – Studi Economici</w:t>
                      </w:r>
                    </w:p>
                    <w:p w14:paraId="72C31E13" w14:textId="17B0C964" w:rsidR="00556508" w:rsidRPr="00285BD4" w:rsidRDefault="00DB6AA6" w:rsidP="00285BD4">
                      <w:pPr>
                        <w:rPr>
                          <w:b/>
                          <w:bCs w:val="0"/>
                          <w:sz w:val="28"/>
                          <w:szCs w:val="28"/>
                        </w:rPr>
                      </w:pPr>
                      <w:r>
                        <w:rPr>
                          <w:b/>
                          <w:bCs w:val="0"/>
                          <w:sz w:val="28"/>
                          <w:szCs w:val="28"/>
                          <w:lang w:bidi="it-IT"/>
                        </w:rPr>
                        <w:t>Manuale di utilizzo del foglio di calcolo</w:t>
                      </w:r>
                    </w:p>
                  </w:txbxContent>
                </v:textbox>
                <w10:wrap type="square"/>
              </v:shape>
            </w:pict>
          </mc:Fallback>
        </mc:AlternateContent>
      </w:r>
      <w:r w:rsidR="008F1E24" w:rsidRPr="007E2C17">
        <w:rPr>
          <w:noProof/>
          <w:lang w:bidi="it-IT"/>
        </w:rPr>
        <mc:AlternateContent>
          <mc:Choice Requires="wps">
            <w:drawing>
              <wp:anchor distT="0" distB="0" distL="114300" distR="114300" simplePos="0" relativeHeight="251659264" behindDoc="1" locked="0" layoutInCell="1" allowOverlap="1" wp14:anchorId="0F0A93E0" wp14:editId="23D7BEBC">
                <wp:simplePos x="0" y="0"/>
                <wp:positionH relativeFrom="column">
                  <wp:posOffset>-746760</wp:posOffset>
                </wp:positionH>
                <wp:positionV relativeFrom="page">
                  <wp:posOffset>5905500</wp:posOffset>
                </wp:positionV>
                <wp:extent cx="7760970" cy="4781550"/>
                <wp:effectExtent l="0" t="0" r="0" b="0"/>
                <wp:wrapNone/>
                <wp:docPr id="2" name="Rettangolo 2" descr="rettangolo colorato"/>
                <wp:cNvGraphicFramePr/>
                <a:graphic xmlns:a="http://schemas.openxmlformats.org/drawingml/2006/main">
                  <a:graphicData uri="http://schemas.microsoft.com/office/word/2010/wordprocessingShape">
                    <wps:wsp>
                      <wps:cNvSpPr/>
                      <wps:spPr>
                        <a:xfrm>
                          <a:off x="0" y="0"/>
                          <a:ext cx="7760970" cy="4781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E60A4" id="Rettangolo 2" o:spid="_x0000_s1026" alt="rettangolo colorato" style="position:absolute;margin-left:-58.8pt;margin-top:465pt;width:611.1pt;height:37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" fillcolor="#37a76f [3206]" stroked="f" strokeweight="2pt">
                <w10:wrap anchory="page"/>
              </v:rect>
            </w:pict>
          </mc:Fallback>
        </mc:AlternateContent>
      </w:r>
      <w:r w:rsidR="00AB02A7" w:rsidRPr="007E2C17">
        <w:rPr>
          <w:noProof/>
          <w:lang w:bidi="it-IT"/>
        </w:rPr>
        <w:drawing>
          <wp:anchor distT="0" distB="0" distL="114300" distR="114300" simplePos="0" relativeHeight="251661312" behindDoc="0" locked="0" layoutInCell="1" allowOverlap="1" wp14:anchorId="26BCFB47" wp14:editId="3B00A97C">
            <wp:simplePos x="0" y="0"/>
            <wp:positionH relativeFrom="column">
              <wp:posOffset>420496</wp:posOffset>
            </wp:positionH>
            <wp:positionV relativeFrom="paragraph">
              <wp:posOffset>7608265</wp:posOffset>
            </wp:positionV>
            <wp:extent cx="710788" cy="643890"/>
            <wp:effectExtent l="0" t="0" r="0" b="3810"/>
            <wp:wrapNone/>
            <wp:docPr id="12" name="Elemento gra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o grafico 201">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10788" cy="643890"/>
                    </a:xfrm>
                    <a:prstGeom prst="rect">
                      <a:avLst/>
                    </a:prstGeom>
                  </pic:spPr>
                </pic:pic>
              </a:graphicData>
            </a:graphic>
            <wp14:sizeRelH relativeFrom="margin">
              <wp14:pctWidth>0</wp14:pctWidth>
            </wp14:sizeRelH>
            <wp14:sizeRelV relativeFrom="margin">
              <wp14:pctHeight>0</wp14:pctHeight>
            </wp14:sizeRelV>
          </wp:anchor>
        </w:drawing>
      </w:r>
      <w:r w:rsidR="00D077E9" w:rsidRPr="007E2C17">
        <w:rPr>
          <w:lang w:bidi="it-IT"/>
        </w:rPr>
        <w:br w:type="page"/>
      </w:r>
    </w:p>
    <w:sdt>
      <w:sdtPr>
        <w:rPr>
          <w:rFonts w:asciiTheme="minorHAnsi" w:eastAsiaTheme="minorEastAsia" w:hAnsiTheme="minorHAnsi" w:cstheme="minorBidi"/>
          <w:b w:val="0"/>
          <w:noProof w:val="0"/>
          <w:color w:val="455F51" w:themeColor="text2"/>
          <w:sz w:val="22"/>
          <w:szCs w:val="22"/>
          <w:lang w:eastAsia="en-US" w:bidi="ar-SA"/>
        </w:rPr>
        <w:id w:val="-1647034795"/>
        <w:docPartObj>
          <w:docPartGallery w:val="Table of Contents"/>
          <w:docPartUnique/>
        </w:docPartObj>
      </w:sdtPr>
      <w:sdtEndPr/>
      <w:sdtContent>
        <w:p w14:paraId="1836F224" w14:textId="77777777" w:rsidR="00624154" w:rsidRPr="007E2C17" w:rsidRDefault="00624154" w:rsidP="004829FA">
          <w:pPr>
            <w:pStyle w:val="Titolosommario"/>
            <w:spacing w:line="280" w:lineRule="exact"/>
            <w:rPr>
              <w:noProof w:val="0"/>
            </w:rPr>
          </w:pPr>
          <w:r w:rsidRPr="007E2C17">
            <w:rPr>
              <w:noProof w:val="0"/>
            </w:rPr>
            <w:t>Sommario</w:t>
          </w:r>
        </w:p>
        <w:p w14:paraId="0EF40DB9" w14:textId="77777777" w:rsidR="00D91D83" w:rsidRDefault="00624154">
          <w:pPr>
            <w:pStyle w:val="Sommario1"/>
            <w:tabs>
              <w:tab w:val="right" w:leader="dot" w:pos="8692"/>
            </w:tabs>
            <w:rPr>
              <w:bCs w:val="0"/>
              <w:noProof/>
              <w:color w:val="auto"/>
              <w:lang w:eastAsia="it-IT"/>
            </w:rPr>
          </w:pPr>
          <w:r w:rsidRPr="007E2C17">
            <w:fldChar w:fldCharType="begin"/>
          </w:r>
          <w:r w:rsidRPr="007E2C17">
            <w:instrText xml:space="preserve"> TOC \o "1-3" \h \z \u </w:instrText>
          </w:r>
          <w:r w:rsidRPr="007E2C17">
            <w:fldChar w:fldCharType="separate"/>
          </w:r>
          <w:hyperlink w:anchor="_Toc132900535" w:history="1">
            <w:r w:rsidR="00D91D83" w:rsidRPr="006A6E88">
              <w:rPr>
                <w:rStyle w:val="Collegamentoipertestuale"/>
                <w:noProof/>
                <w:lang w:bidi="it-IT"/>
              </w:rPr>
              <w:t>Premessa</w:t>
            </w:r>
            <w:r w:rsidR="00D91D83">
              <w:rPr>
                <w:noProof/>
                <w:webHidden/>
              </w:rPr>
              <w:tab/>
            </w:r>
            <w:r w:rsidR="00D91D83">
              <w:rPr>
                <w:noProof/>
                <w:webHidden/>
              </w:rPr>
              <w:fldChar w:fldCharType="begin"/>
            </w:r>
            <w:r w:rsidR="00D91D83">
              <w:rPr>
                <w:noProof/>
                <w:webHidden/>
              </w:rPr>
              <w:instrText xml:space="preserve"> PAGEREF _Toc132900535 \h </w:instrText>
            </w:r>
            <w:r w:rsidR="00D91D83">
              <w:rPr>
                <w:noProof/>
                <w:webHidden/>
              </w:rPr>
            </w:r>
            <w:r w:rsidR="00D91D83">
              <w:rPr>
                <w:noProof/>
                <w:webHidden/>
              </w:rPr>
              <w:fldChar w:fldCharType="separate"/>
            </w:r>
            <w:r w:rsidR="00287D29">
              <w:rPr>
                <w:noProof/>
                <w:webHidden/>
              </w:rPr>
              <w:t>3</w:t>
            </w:r>
            <w:r w:rsidR="00D91D83">
              <w:rPr>
                <w:noProof/>
                <w:webHidden/>
              </w:rPr>
              <w:fldChar w:fldCharType="end"/>
            </w:r>
          </w:hyperlink>
        </w:p>
        <w:p w14:paraId="43BF1FFD" w14:textId="77777777" w:rsidR="00D91D83" w:rsidRDefault="005233B5">
          <w:pPr>
            <w:pStyle w:val="Sommario1"/>
            <w:tabs>
              <w:tab w:val="right" w:leader="dot" w:pos="8692"/>
            </w:tabs>
            <w:rPr>
              <w:bCs w:val="0"/>
              <w:noProof/>
              <w:color w:val="auto"/>
              <w:lang w:eastAsia="it-IT"/>
            </w:rPr>
          </w:pPr>
          <w:hyperlink w:anchor="_Toc132900536" w:history="1">
            <w:r w:rsidR="00D91D83" w:rsidRPr="006A6E88">
              <w:rPr>
                <w:rStyle w:val="Collegamentoipertestuale"/>
                <w:noProof/>
                <w:lang w:bidi="it-IT"/>
              </w:rPr>
              <w:t>Lo strumento</w:t>
            </w:r>
            <w:r w:rsidR="00D91D83">
              <w:rPr>
                <w:noProof/>
                <w:webHidden/>
              </w:rPr>
              <w:tab/>
            </w:r>
            <w:r w:rsidR="00D91D83">
              <w:rPr>
                <w:noProof/>
                <w:webHidden/>
              </w:rPr>
              <w:fldChar w:fldCharType="begin"/>
            </w:r>
            <w:r w:rsidR="00D91D83">
              <w:rPr>
                <w:noProof/>
                <w:webHidden/>
              </w:rPr>
              <w:instrText xml:space="preserve"> PAGEREF _Toc132900536 \h </w:instrText>
            </w:r>
            <w:r w:rsidR="00D91D83">
              <w:rPr>
                <w:noProof/>
                <w:webHidden/>
              </w:rPr>
            </w:r>
            <w:r w:rsidR="00D91D83">
              <w:rPr>
                <w:noProof/>
                <w:webHidden/>
              </w:rPr>
              <w:fldChar w:fldCharType="separate"/>
            </w:r>
            <w:r w:rsidR="00287D29">
              <w:rPr>
                <w:noProof/>
                <w:webHidden/>
              </w:rPr>
              <w:t>4</w:t>
            </w:r>
            <w:r w:rsidR="00D91D83">
              <w:rPr>
                <w:noProof/>
                <w:webHidden/>
              </w:rPr>
              <w:fldChar w:fldCharType="end"/>
            </w:r>
          </w:hyperlink>
        </w:p>
        <w:p w14:paraId="163B0614" w14:textId="77777777" w:rsidR="00D91D83" w:rsidRDefault="005233B5">
          <w:pPr>
            <w:pStyle w:val="Sommario2"/>
            <w:tabs>
              <w:tab w:val="right" w:leader="dot" w:pos="8692"/>
            </w:tabs>
            <w:rPr>
              <w:bCs w:val="0"/>
              <w:noProof/>
              <w:color w:val="auto"/>
              <w:lang w:eastAsia="it-IT"/>
            </w:rPr>
          </w:pPr>
          <w:hyperlink w:anchor="_Toc132900537" w:history="1">
            <w:r w:rsidR="00D91D83" w:rsidRPr="006A6E88">
              <w:rPr>
                <w:rStyle w:val="Collegamentoipertestuale"/>
                <w:noProof/>
                <w:lang w:bidi="it-IT"/>
              </w:rPr>
              <w:t>A cosa serve</w:t>
            </w:r>
            <w:r w:rsidR="00D91D83">
              <w:rPr>
                <w:noProof/>
                <w:webHidden/>
              </w:rPr>
              <w:tab/>
            </w:r>
            <w:r w:rsidR="00D91D83">
              <w:rPr>
                <w:noProof/>
                <w:webHidden/>
              </w:rPr>
              <w:fldChar w:fldCharType="begin"/>
            </w:r>
            <w:r w:rsidR="00D91D83">
              <w:rPr>
                <w:noProof/>
                <w:webHidden/>
              </w:rPr>
              <w:instrText xml:space="preserve"> PAGEREF _Toc132900537 \h </w:instrText>
            </w:r>
            <w:r w:rsidR="00D91D83">
              <w:rPr>
                <w:noProof/>
                <w:webHidden/>
              </w:rPr>
            </w:r>
            <w:r w:rsidR="00D91D83">
              <w:rPr>
                <w:noProof/>
                <w:webHidden/>
              </w:rPr>
              <w:fldChar w:fldCharType="separate"/>
            </w:r>
            <w:r w:rsidR="00287D29">
              <w:rPr>
                <w:noProof/>
                <w:webHidden/>
              </w:rPr>
              <w:t>4</w:t>
            </w:r>
            <w:r w:rsidR="00D91D83">
              <w:rPr>
                <w:noProof/>
                <w:webHidden/>
              </w:rPr>
              <w:fldChar w:fldCharType="end"/>
            </w:r>
          </w:hyperlink>
        </w:p>
        <w:p w14:paraId="7164E695" w14:textId="77777777" w:rsidR="00D91D83" w:rsidRDefault="005233B5">
          <w:pPr>
            <w:pStyle w:val="Sommario2"/>
            <w:tabs>
              <w:tab w:val="right" w:leader="dot" w:pos="8692"/>
            </w:tabs>
            <w:rPr>
              <w:bCs w:val="0"/>
              <w:noProof/>
              <w:color w:val="auto"/>
              <w:lang w:eastAsia="it-IT"/>
            </w:rPr>
          </w:pPr>
          <w:hyperlink w:anchor="_Toc132900538" w:history="1">
            <w:r w:rsidR="00D91D83" w:rsidRPr="006A6E88">
              <w:rPr>
                <w:rStyle w:val="Collegamentoipertestuale"/>
                <w:noProof/>
                <w:lang w:bidi="it-IT"/>
              </w:rPr>
              <w:t>Istruzioni di base per l’utilizzo</w:t>
            </w:r>
            <w:r w:rsidR="00D91D83">
              <w:rPr>
                <w:noProof/>
                <w:webHidden/>
              </w:rPr>
              <w:tab/>
            </w:r>
            <w:r w:rsidR="00D91D83">
              <w:rPr>
                <w:noProof/>
                <w:webHidden/>
              </w:rPr>
              <w:fldChar w:fldCharType="begin"/>
            </w:r>
            <w:r w:rsidR="00D91D83">
              <w:rPr>
                <w:noProof/>
                <w:webHidden/>
              </w:rPr>
              <w:instrText xml:space="preserve"> PAGEREF _Toc132900538 \h </w:instrText>
            </w:r>
            <w:r w:rsidR="00D91D83">
              <w:rPr>
                <w:noProof/>
                <w:webHidden/>
              </w:rPr>
            </w:r>
            <w:r w:rsidR="00D91D83">
              <w:rPr>
                <w:noProof/>
                <w:webHidden/>
              </w:rPr>
              <w:fldChar w:fldCharType="separate"/>
            </w:r>
            <w:r w:rsidR="00287D29">
              <w:rPr>
                <w:noProof/>
                <w:webHidden/>
              </w:rPr>
              <w:t>4</w:t>
            </w:r>
            <w:r w:rsidR="00D91D83">
              <w:rPr>
                <w:noProof/>
                <w:webHidden/>
              </w:rPr>
              <w:fldChar w:fldCharType="end"/>
            </w:r>
          </w:hyperlink>
        </w:p>
        <w:p w14:paraId="46EEE09C" w14:textId="77777777" w:rsidR="00D91D83" w:rsidRDefault="005233B5">
          <w:pPr>
            <w:pStyle w:val="Sommario2"/>
            <w:tabs>
              <w:tab w:val="right" w:leader="dot" w:pos="8692"/>
            </w:tabs>
            <w:rPr>
              <w:bCs w:val="0"/>
              <w:noProof/>
              <w:color w:val="auto"/>
              <w:lang w:eastAsia="it-IT"/>
            </w:rPr>
          </w:pPr>
          <w:hyperlink w:anchor="_Toc132900539" w:history="1">
            <w:r w:rsidR="00D91D83" w:rsidRPr="006A6E88">
              <w:rPr>
                <w:rStyle w:val="Collegamentoipertestuale"/>
                <w:noProof/>
                <w:lang w:bidi="it-IT"/>
              </w:rPr>
              <w:t>Sezione A) “Parametri”</w:t>
            </w:r>
            <w:r w:rsidR="00D91D83">
              <w:rPr>
                <w:noProof/>
                <w:webHidden/>
              </w:rPr>
              <w:tab/>
            </w:r>
            <w:r w:rsidR="00D91D83">
              <w:rPr>
                <w:noProof/>
                <w:webHidden/>
              </w:rPr>
              <w:fldChar w:fldCharType="begin"/>
            </w:r>
            <w:r w:rsidR="00D91D83">
              <w:rPr>
                <w:noProof/>
                <w:webHidden/>
              </w:rPr>
              <w:instrText xml:space="preserve"> PAGEREF _Toc132900539 \h </w:instrText>
            </w:r>
            <w:r w:rsidR="00D91D83">
              <w:rPr>
                <w:noProof/>
                <w:webHidden/>
              </w:rPr>
            </w:r>
            <w:r w:rsidR="00D91D83">
              <w:rPr>
                <w:noProof/>
                <w:webHidden/>
              </w:rPr>
              <w:fldChar w:fldCharType="separate"/>
            </w:r>
            <w:r w:rsidR="00287D29">
              <w:rPr>
                <w:noProof/>
                <w:webHidden/>
              </w:rPr>
              <w:t>4</w:t>
            </w:r>
            <w:r w:rsidR="00D91D83">
              <w:rPr>
                <w:noProof/>
                <w:webHidden/>
              </w:rPr>
              <w:fldChar w:fldCharType="end"/>
            </w:r>
          </w:hyperlink>
        </w:p>
        <w:p w14:paraId="552B8B86" w14:textId="77777777" w:rsidR="00D91D83" w:rsidRDefault="005233B5">
          <w:pPr>
            <w:pStyle w:val="Sommario2"/>
            <w:tabs>
              <w:tab w:val="right" w:leader="dot" w:pos="8692"/>
            </w:tabs>
            <w:rPr>
              <w:bCs w:val="0"/>
              <w:noProof/>
              <w:color w:val="auto"/>
              <w:lang w:eastAsia="it-IT"/>
            </w:rPr>
          </w:pPr>
          <w:hyperlink w:anchor="_Toc132900540" w:history="1">
            <w:r w:rsidR="00D91D83" w:rsidRPr="006A6E88">
              <w:rPr>
                <w:rStyle w:val="Collegamentoipertestuale"/>
                <w:noProof/>
                <w:lang w:bidi="it-IT"/>
              </w:rPr>
              <w:t>Sezione B) “Ricavi”</w:t>
            </w:r>
            <w:r w:rsidR="00D91D83">
              <w:rPr>
                <w:noProof/>
                <w:webHidden/>
              </w:rPr>
              <w:tab/>
            </w:r>
            <w:r w:rsidR="00D91D83">
              <w:rPr>
                <w:noProof/>
                <w:webHidden/>
              </w:rPr>
              <w:fldChar w:fldCharType="begin"/>
            </w:r>
            <w:r w:rsidR="00D91D83">
              <w:rPr>
                <w:noProof/>
                <w:webHidden/>
              </w:rPr>
              <w:instrText xml:space="preserve"> PAGEREF _Toc132900540 \h </w:instrText>
            </w:r>
            <w:r w:rsidR="00D91D83">
              <w:rPr>
                <w:noProof/>
                <w:webHidden/>
              </w:rPr>
            </w:r>
            <w:r w:rsidR="00D91D83">
              <w:rPr>
                <w:noProof/>
                <w:webHidden/>
              </w:rPr>
              <w:fldChar w:fldCharType="separate"/>
            </w:r>
            <w:r w:rsidR="00287D29">
              <w:rPr>
                <w:noProof/>
                <w:webHidden/>
              </w:rPr>
              <w:t>6</w:t>
            </w:r>
            <w:r w:rsidR="00D91D83">
              <w:rPr>
                <w:noProof/>
                <w:webHidden/>
              </w:rPr>
              <w:fldChar w:fldCharType="end"/>
            </w:r>
          </w:hyperlink>
        </w:p>
        <w:p w14:paraId="02947F22" w14:textId="77777777" w:rsidR="00D91D83" w:rsidRDefault="005233B5">
          <w:pPr>
            <w:pStyle w:val="Sommario2"/>
            <w:tabs>
              <w:tab w:val="right" w:leader="dot" w:pos="8692"/>
            </w:tabs>
            <w:rPr>
              <w:bCs w:val="0"/>
              <w:noProof/>
              <w:color w:val="auto"/>
              <w:lang w:eastAsia="it-IT"/>
            </w:rPr>
          </w:pPr>
          <w:hyperlink w:anchor="_Toc132900541" w:history="1">
            <w:r w:rsidR="00D91D83" w:rsidRPr="006A6E88">
              <w:rPr>
                <w:rStyle w:val="Collegamentoipertestuale"/>
                <w:noProof/>
                <w:lang w:bidi="it-IT"/>
              </w:rPr>
              <w:t>Sezione C) “Operazioni e relativi costi”</w:t>
            </w:r>
            <w:r w:rsidR="00D91D83">
              <w:rPr>
                <w:noProof/>
                <w:webHidden/>
              </w:rPr>
              <w:tab/>
            </w:r>
            <w:r w:rsidR="00D91D83">
              <w:rPr>
                <w:noProof/>
                <w:webHidden/>
              </w:rPr>
              <w:fldChar w:fldCharType="begin"/>
            </w:r>
            <w:r w:rsidR="00D91D83">
              <w:rPr>
                <w:noProof/>
                <w:webHidden/>
              </w:rPr>
              <w:instrText xml:space="preserve"> PAGEREF _Toc132900541 \h </w:instrText>
            </w:r>
            <w:r w:rsidR="00D91D83">
              <w:rPr>
                <w:noProof/>
                <w:webHidden/>
              </w:rPr>
            </w:r>
            <w:r w:rsidR="00D91D83">
              <w:rPr>
                <w:noProof/>
                <w:webHidden/>
              </w:rPr>
              <w:fldChar w:fldCharType="separate"/>
            </w:r>
            <w:r w:rsidR="00287D29">
              <w:rPr>
                <w:noProof/>
                <w:webHidden/>
              </w:rPr>
              <w:t>6</w:t>
            </w:r>
            <w:r w:rsidR="00D91D83">
              <w:rPr>
                <w:noProof/>
                <w:webHidden/>
              </w:rPr>
              <w:fldChar w:fldCharType="end"/>
            </w:r>
          </w:hyperlink>
        </w:p>
        <w:p w14:paraId="15DDDA99" w14:textId="77777777" w:rsidR="00D91D83" w:rsidRDefault="005233B5">
          <w:pPr>
            <w:pStyle w:val="Sommario2"/>
            <w:tabs>
              <w:tab w:val="right" w:leader="dot" w:pos="8692"/>
            </w:tabs>
            <w:rPr>
              <w:bCs w:val="0"/>
              <w:noProof/>
              <w:color w:val="auto"/>
              <w:lang w:eastAsia="it-IT"/>
            </w:rPr>
          </w:pPr>
          <w:hyperlink w:anchor="_Toc132900542" w:history="1">
            <w:r w:rsidR="00D91D83" w:rsidRPr="006A6E88">
              <w:rPr>
                <w:rStyle w:val="Collegamentoipertestuale"/>
                <w:noProof/>
                <w:lang w:bidi="it-IT"/>
              </w:rPr>
              <w:t>Sezione D) “Altri costi, spese generali”</w:t>
            </w:r>
            <w:r w:rsidR="00D91D83">
              <w:rPr>
                <w:noProof/>
                <w:webHidden/>
              </w:rPr>
              <w:tab/>
            </w:r>
            <w:r w:rsidR="00D91D83">
              <w:rPr>
                <w:noProof/>
                <w:webHidden/>
              </w:rPr>
              <w:fldChar w:fldCharType="begin"/>
            </w:r>
            <w:r w:rsidR="00D91D83">
              <w:rPr>
                <w:noProof/>
                <w:webHidden/>
              </w:rPr>
              <w:instrText xml:space="preserve"> PAGEREF _Toc132900542 \h </w:instrText>
            </w:r>
            <w:r w:rsidR="00D91D83">
              <w:rPr>
                <w:noProof/>
                <w:webHidden/>
              </w:rPr>
            </w:r>
            <w:r w:rsidR="00D91D83">
              <w:rPr>
                <w:noProof/>
                <w:webHidden/>
              </w:rPr>
              <w:fldChar w:fldCharType="separate"/>
            </w:r>
            <w:r w:rsidR="00287D29">
              <w:rPr>
                <w:noProof/>
                <w:webHidden/>
              </w:rPr>
              <w:t>8</w:t>
            </w:r>
            <w:r w:rsidR="00D91D83">
              <w:rPr>
                <w:noProof/>
                <w:webHidden/>
              </w:rPr>
              <w:fldChar w:fldCharType="end"/>
            </w:r>
          </w:hyperlink>
        </w:p>
        <w:p w14:paraId="7B17EF9B" w14:textId="77777777" w:rsidR="00D91D83" w:rsidRDefault="005233B5">
          <w:pPr>
            <w:pStyle w:val="Sommario2"/>
            <w:tabs>
              <w:tab w:val="right" w:leader="dot" w:pos="8692"/>
            </w:tabs>
            <w:rPr>
              <w:bCs w:val="0"/>
              <w:noProof/>
              <w:color w:val="auto"/>
              <w:lang w:eastAsia="it-IT"/>
            </w:rPr>
          </w:pPr>
          <w:hyperlink w:anchor="_Toc132900543" w:history="1">
            <w:r w:rsidR="00D91D83" w:rsidRPr="006A6E88">
              <w:rPr>
                <w:rStyle w:val="Collegamentoipertestuale"/>
                <w:noProof/>
                <w:lang w:bidi="it-IT"/>
              </w:rPr>
              <w:t>Una visione di sintesi: gli elementi di attenzione</w:t>
            </w:r>
            <w:r w:rsidR="00D91D83">
              <w:rPr>
                <w:noProof/>
                <w:webHidden/>
              </w:rPr>
              <w:tab/>
            </w:r>
            <w:r w:rsidR="00D91D83">
              <w:rPr>
                <w:noProof/>
                <w:webHidden/>
              </w:rPr>
              <w:fldChar w:fldCharType="begin"/>
            </w:r>
            <w:r w:rsidR="00D91D83">
              <w:rPr>
                <w:noProof/>
                <w:webHidden/>
              </w:rPr>
              <w:instrText xml:space="preserve"> PAGEREF _Toc132900543 \h </w:instrText>
            </w:r>
            <w:r w:rsidR="00D91D83">
              <w:rPr>
                <w:noProof/>
                <w:webHidden/>
              </w:rPr>
            </w:r>
            <w:r w:rsidR="00D91D83">
              <w:rPr>
                <w:noProof/>
                <w:webHidden/>
              </w:rPr>
              <w:fldChar w:fldCharType="separate"/>
            </w:r>
            <w:r w:rsidR="00287D29">
              <w:rPr>
                <w:noProof/>
                <w:webHidden/>
              </w:rPr>
              <w:t>9</w:t>
            </w:r>
            <w:r w:rsidR="00D91D83">
              <w:rPr>
                <w:noProof/>
                <w:webHidden/>
              </w:rPr>
              <w:fldChar w:fldCharType="end"/>
            </w:r>
          </w:hyperlink>
        </w:p>
        <w:p w14:paraId="604FFDD9" w14:textId="77777777" w:rsidR="00D91D83" w:rsidRDefault="005233B5">
          <w:pPr>
            <w:pStyle w:val="Sommario2"/>
            <w:tabs>
              <w:tab w:val="right" w:leader="dot" w:pos="8692"/>
            </w:tabs>
            <w:rPr>
              <w:bCs w:val="0"/>
              <w:noProof/>
              <w:color w:val="auto"/>
              <w:lang w:eastAsia="it-IT"/>
            </w:rPr>
          </w:pPr>
          <w:hyperlink w:anchor="_Toc132900544" w:history="1">
            <w:r w:rsidR="00D91D83" w:rsidRPr="006A6E88">
              <w:rPr>
                <w:rStyle w:val="Collegamentoipertestuale"/>
                <w:noProof/>
                <w:lang w:bidi="it-IT"/>
              </w:rPr>
              <w:t>Considerazioni finali</w:t>
            </w:r>
            <w:r w:rsidR="00D91D83">
              <w:rPr>
                <w:noProof/>
                <w:webHidden/>
              </w:rPr>
              <w:tab/>
            </w:r>
            <w:r w:rsidR="00D91D83">
              <w:rPr>
                <w:noProof/>
                <w:webHidden/>
              </w:rPr>
              <w:fldChar w:fldCharType="begin"/>
            </w:r>
            <w:r w:rsidR="00D91D83">
              <w:rPr>
                <w:noProof/>
                <w:webHidden/>
              </w:rPr>
              <w:instrText xml:space="preserve"> PAGEREF _Toc132900544 \h </w:instrText>
            </w:r>
            <w:r w:rsidR="00D91D83">
              <w:rPr>
                <w:noProof/>
                <w:webHidden/>
              </w:rPr>
            </w:r>
            <w:r w:rsidR="00D91D83">
              <w:rPr>
                <w:noProof/>
                <w:webHidden/>
              </w:rPr>
              <w:fldChar w:fldCharType="separate"/>
            </w:r>
            <w:r w:rsidR="00287D29">
              <w:rPr>
                <w:noProof/>
                <w:webHidden/>
              </w:rPr>
              <w:t>12</w:t>
            </w:r>
            <w:r w:rsidR="00D91D83">
              <w:rPr>
                <w:noProof/>
                <w:webHidden/>
              </w:rPr>
              <w:fldChar w:fldCharType="end"/>
            </w:r>
          </w:hyperlink>
        </w:p>
        <w:p w14:paraId="77CA6770" w14:textId="77777777" w:rsidR="00624154" w:rsidRPr="007E2C17" w:rsidRDefault="00624154" w:rsidP="004829FA">
          <w:pPr>
            <w:spacing w:line="280" w:lineRule="exact"/>
          </w:pPr>
          <w:r w:rsidRPr="007E2C17">
            <w:rPr>
              <w:b/>
            </w:rPr>
            <w:fldChar w:fldCharType="end"/>
          </w:r>
        </w:p>
      </w:sdtContent>
    </w:sdt>
    <w:p w14:paraId="2AEF2C53" w14:textId="77777777" w:rsidR="00624154" w:rsidRPr="007E2C17" w:rsidRDefault="00624154" w:rsidP="004829FA">
      <w:pPr>
        <w:spacing w:line="280" w:lineRule="exact"/>
        <w:rPr>
          <w:rFonts w:asciiTheme="majorHAnsi" w:eastAsiaTheme="majorEastAsia" w:hAnsiTheme="majorHAnsi" w:cstheme="majorBidi"/>
          <w:color w:val="33473C" w:themeColor="text2" w:themeShade="BF"/>
          <w:kern w:val="28"/>
          <w:sz w:val="52"/>
          <w:szCs w:val="32"/>
          <w:lang w:bidi="it-IT"/>
        </w:rPr>
      </w:pPr>
      <w:r w:rsidRPr="007E2C17">
        <w:rPr>
          <w:lang w:bidi="it-IT"/>
        </w:rPr>
        <w:br w:type="page"/>
      </w:r>
    </w:p>
    <w:p w14:paraId="348430B6" w14:textId="77777777" w:rsidR="00624154" w:rsidRPr="007E2C17" w:rsidRDefault="004829FA" w:rsidP="004829FA">
      <w:pPr>
        <w:pStyle w:val="Titolo1"/>
        <w:spacing w:line="280" w:lineRule="exact"/>
        <w:rPr>
          <w:noProof w:val="0"/>
        </w:rPr>
      </w:pPr>
      <w:bookmarkStart w:id="0" w:name="_Toc132900535"/>
      <w:r w:rsidRPr="007E2C17">
        <mc:AlternateContent>
          <mc:Choice Requires="wps">
            <w:drawing>
              <wp:anchor distT="0" distB="0" distL="114300" distR="114300" simplePos="0" relativeHeight="251672576" behindDoc="0" locked="0" layoutInCell="1" allowOverlap="1" wp14:anchorId="2372D9F5" wp14:editId="082052AA">
                <wp:simplePos x="0" y="0"/>
                <wp:positionH relativeFrom="column">
                  <wp:posOffset>5683885</wp:posOffset>
                </wp:positionH>
                <wp:positionV relativeFrom="paragraph">
                  <wp:posOffset>248920</wp:posOffset>
                </wp:positionV>
                <wp:extent cx="1057275" cy="1158875"/>
                <wp:effectExtent l="0" t="0" r="9525" b="3175"/>
                <wp:wrapNone/>
                <wp:docPr id="817301554" name="Casella di testo 817301554"/>
                <wp:cNvGraphicFramePr/>
                <a:graphic xmlns:a="http://schemas.openxmlformats.org/drawingml/2006/main">
                  <a:graphicData uri="http://schemas.microsoft.com/office/word/2010/wordprocessingShape">
                    <wps:wsp>
                      <wps:cNvSpPr txBox="1"/>
                      <wps:spPr>
                        <a:xfrm>
                          <a:off x="0" y="0"/>
                          <a:ext cx="1057275" cy="1158875"/>
                        </a:xfrm>
                        <a:prstGeom prst="rect">
                          <a:avLst/>
                        </a:prstGeom>
                        <a:solidFill>
                          <a:schemeClr val="lt1"/>
                        </a:solidFill>
                        <a:ln w="6350">
                          <a:noFill/>
                        </a:ln>
                      </wps:spPr>
                      <wps:txbx>
                        <w:txbxContent>
                          <w:p w14:paraId="54B77CAD" w14:textId="77777777" w:rsidR="003740CB" w:rsidRPr="003D4F18" w:rsidRDefault="003D4F18" w:rsidP="003740CB">
                            <w:pPr>
                              <w:rPr>
                                <w:b/>
                                <w:bCs w:val="0"/>
                                <w:sz w:val="18"/>
                                <w:szCs w:val="18"/>
                              </w:rPr>
                            </w:pPr>
                            <w:r w:rsidRPr="003D4F18">
                              <w:rPr>
                                <w:b/>
                                <w:bCs w:val="0"/>
                                <w:sz w:val="18"/>
                                <w:szCs w:val="18"/>
                              </w:rPr>
                              <w:t>La necessità di valutazioni di fattibilità per le nuove strategie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2D9F5" id="Casella di testo 817301554" o:spid="_x0000_s1027" type="#_x0000_t202" style="position:absolute;margin-left:447.55pt;margin-top:19.6pt;width:83.25pt;height:9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" fillcolor="white [3201]" stroked="f" strokeweight=".5pt">
                <v:textbox>
                  <w:txbxContent>
                    <w:p w14:paraId="54B77CAD" w14:textId="77777777" w:rsidR="003740CB" w:rsidRPr="003D4F18" w:rsidRDefault="003D4F18" w:rsidP="003740CB">
                      <w:pPr>
                        <w:rPr>
                          <w:b/>
                          <w:bCs w:val="0"/>
                          <w:sz w:val="18"/>
                          <w:szCs w:val="18"/>
                        </w:rPr>
                      </w:pPr>
                      <w:r w:rsidRPr="003D4F18">
                        <w:rPr>
                          <w:b/>
                          <w:bCs w:val="0"/>
                          <w:sz w:val="18"/>
                          <w:szCs w:val="18"/>
                        </w:rPr>
                        <w:t>La necessità di valutazioni di fattibilità per le nuove strategie</w:t>
                      </w:r>
                    </w:p>
                  </w:txbxContent>
                </v:textbox>
              </v:shape>
            </w:pict>
          </mc:Fallback>
        </mc:AlternateContent>
      </w:r>
      <w:r w:rsidR="00624154" w:rsidRPr="007E2C17">
        <w:rPr>
          <w:noProof w:val="0"/>
        </w:rPr>
        <w:t>Premessa</w:t>
      </w:r>
      <w:bookmarkEnd w:id="0"/>
    </w:p>
    <w:p w14:paraId="4E4D97AC" w14:textId="77777777" w:rsidR="00D07629" w:rsidRPr="007E2C17" w:rsidRDefault="00D07629" w:rsidP="004829FA">
      <w:pPr>
        <w:spacing w:after="120" w:line="280" w:lineRule="exact"/>
        <w:jc w:val="both"/>
      </w:pPr>
      <w:r w:rsidRPr="007E2C17">
        <w:t xml:space="preserve">L’adozione di strategie mirate per affrontare il problema delle nuove fitopatologie </w:t>
      </w:r>
      <w:r w:rsidR="00596B49" w:rsidRPr="007E2C17">
        <w:t xml:space="preserve">comporta, necessariamente, una collaterale </w:t>
      </w:r>
      <w:r w:rsidR="00596B49" w:rsidRPr="007E2C17">
        <w:rPr>
          <w:b/>
          <w:bCs w:val="0"/>
        </w:rPr>
        <w:t>valutazione di fattibilità</w:t>
      </w:r>
      <w:r w:rsidR="00596B49" w:rsidRPr="007E2C17">
        <w:t xml:space="preserve">, non solo economica (che confronti i costi dell’adozione delle nuove strategie con l’effettivo beneficio in termini di tutela delle rese a fronte di una maggiore sostenibilità e salubrità dei prodotti), ma anche organizzativa, nell’ipotesi che le “strategie alternative” </w:t>
      </w:r>
      <w:r w:rsidR="003740CB" w:rsidRPr="007E2C17">
        <w:t>implichino</w:t>
      </w:r>
      <w:r w:rsidR="00596B49" w:rsidRPr="007E2C17">
        <w:t xml:space="preserve">, ad esempio, una maggiore presenza in campo per monitoraggio della situazione, </w:t>
      </w:r>
      <w:r w:rsidR="003740CB" w:rsidRPr="007E2C17">
        <w:t>una maggiore frequenza delle operazioni da svolgere, l’abbandono completo delle attività a calendario a vantaggio di una “navigazione a vista” in un contesto climatico con accresciuta imprevedibilità.</w:t>
      </w:r>
      <w:r w:rsidR="006F77C8" w:rsidRPr="007E2C17">
        <w:t xml:space="preserve"> Le strategie innovative sono, inoltre, per definizione in fase di messa a punto e può pertanto manifestarsi l’esigenza di effettuare simulazioni riguardanti non solo gli input impiegati, ma anche diversi possibili protocolli di utilizzo (dosi, frequenze, ecc.).</w:t>
      </w:r>
    </w:p>
    <w:p w14:paraId="11C08E5C" w14:textId="77777777" w:rsidR="003D4F18" w:rsidRPr="007E2C17" w:rsidRDefault="003D4F18" w:rsidP="004829FA">
      <w:pPr>
        <w:spacing w:after="120" w:line="280" w:lineRule="exact"/>
        <w:jc w:val="both"/>
      </w:pPr>
      <w:r w:rsidRPr="007E2C17">
        <w:t xml:space="preserve">Per questo motivo, l’Azione 1 del progetto PESTO ha previsto </w:t>
      </w:r>
      <w:r w:rsidR="00BE7D89" w:rsidRPr="007E2C17">
        <w:t>un’analisi economica di fattibilità.</w:t>
      </w:r>
    </w:p>
    <w:p w14:paraId="23220FFA" w14:textId="77777777" w:rsidR="002A494D" w:rsidRPr="007E2C17" w:rsidRDefault="00BE7D89" w:rsidP="004829FA">
      <w:pPr>
        <w:spacing w:after="120" w:line="280" w:lineRule="exact"/>
        <w:jc w:val="both"/>
      </w:pPr>
      <w:r w:rsidRPr="007E2C17">
        <w:t xml:space="preserve">Fin dall’avvio del progetto, tuttavia, è risultato confermato un aspetto chiave del tessuto produttivo italiano, vale a dire la </w:t>
      </w:r>
      <w:r w:rsidRPr="007E2C17">
        <w:rPr>
          <w:b/>
          <w:bCs w:val="0"/>
        </w:rPr>
        <w:t>grande diversità di condizioni, operatività e risultati</w:t>
      </w:r>
      <w:r w:rsidRPr="007E2C17">
        <w:t xml:space="preserve"> che caratterizzano il tessuto produttivo agricolo italiano: cambiano, anche a distanza di pochi chilometri, le condizioni orografiche, le caratteristiche del suolo, i particolari accorgimenti messi a punto, in anni di esperienza, dal singolo agricoltore (questi ultimi oggetto, tra l’altro, di una comprensibile riservatezza). Tale situazione ha confermato l’utilità della messa a punto non tanto di un’analisi dei costi “media”, nella quale alla fine nessuno si ritrova, quanto di uno strumento di calcolo – necessariamente semplificato – che ciascuno possa utilizzare per le propr</w:t>
      </w:r>
      <w:r w:rsidR="002A494D" w:rsidRPr="007E2C17">
        <w:t>ie simulazioni.</w:t>
      </w:r>
    </w:p>
    <w:p w14:paraId="6CCBB845" w14:textId="77777777" w:rsidR="00BE7D89" w:rsidRPr="007E2C17" w:rsidRDefault="00EF5ADA" w:rsidP="004829FA">
      <w:pPr>
        <w:spacing w:after="120" w:line="280" w:lineRule="exact"/>
        <w:jc w:val="both"/>
      </w:pPr>
      <w:r w:rsidRPr="007E2C17">
        <w:rPr>
          <w:noProof/>
        </w:rPr>
        <mc:AlternateContent>
          <mc:Choice Requires="wps">
            <w:drawing>
              <wp:anchor distT="0" distB="0" distL="114300" distR="114300" simplePos="0" relativeHeight="251674624" behindDoc="0" locked="0" layoutInCell="1" allowOverlap="1" wp14:anchorId="5B10023F" wp14:editId="10331776">
                <wp:simplePos x="0" y="0"/>
                <wp:positionH relativeFrom="column">
                  <wp:posOffset>5689378</wp:posOffset>
                </wp:positionH>
                <wp:positionV relativeFrom="paragraph">
                  <wp:posOffset>5977</wp:posOffset>
                </wp:positionV>
                <wp:extent cx="1057275" cy="1158875"/>
                <wp:effectExtent l="0" t="0" r="9525" b="3175"/>
                <wp:wrapNone/>
                <wp:docPr id="1447880249" name="Casella di testo 1447880249"/>
                <wp:cNvGraphicFramePr/>
                <a:graphic xmlns:a="http://schemas.openxmlformats.org/drawingml/2006/main">
                  <a:graphicData uri="http://schemas.microsoft.com/office/word/2010/wordprocessingShape">
                    <wps:wsp>
                      <wps:cNvSpPr txBox="1"/>
                      <wps:spPr>
                        <a:xfrm>
                          <a:off x="0" y="0"/>
                          <a:ext cx="1057275" cy="1158875"/>
                        </a:xfrm>
                        <a:prstGeom prst="rect">
                          <a:avLst/>
                        </a:prstGeom>
                        <a:solidFill>
                          <a:schemeClr val="lt1"/>
                        </a:solidFill>
                        <a:ln w="6350">
                          <a:noFill/>
                        </a:ln>
                      </wps:spPr>
                      <wps:txbx>
                        <w:txbxContent>
                          <w:p w14:paraId="37EFDF1A" w14:textId="77777777" w:rsidR="00EF5ADA" w:rsidRPr="003D4F18" w:rsidRDefault="00EF5ADA" w:rsidP="00EF5ADA">
                            <w:pPr>
                              <w:rPr>
                                <w:b/>
                                <w:bCs w:val="0"/>
                                <w:sz w:val="18"/>
                                <w:szCs w:val="18"/>
                              </w:rPr>
                            </w:pPr>
                            <w:r>
                              <w:rPr>
                                <w:b/>
                                <w:bCs w:val="0"/>
                                <w:sz w:val="18"/>
                                <w:szCs w:val="18"/>
                              </w:rPr>
                              <w:t>I dati inseriti hanno puro scopo esemplificativo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0023F" id="Casella di testo 1447880249" o:spid="_x0000_s1028" type="#_x0000_t202" style="position:absolute;left:0;text-align:left;margin-left:448pt;margin-top:.45pt;width:83.25pt;height:91.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" fillcolor="white [3201]" stroked="f" strokeweight=".5pt">
                <v:textbox>
                  <w:txbxContent>
                    <w:p w14:paraId="37EFDF1A" w14:textId="77777777" w:rsidR="00EF5ADA" w:rsidRPr="003D4F18" w:rsidRDefault="00EF5ADA" w:rsidP="00EF5ADA">
                      <w:pPr>
                        <w:rPr>
                          <w:b/>
                          <w:bCs w:val="0"/>
                          <w:sz w:val="18"/>
                          <w:szCs w:val="18"/>
                        </w:rPr>
                      </w:pPr>
                      <w:r>
                        <w:rPr>
                          <w:b/>
                          <w:bCs w:val="0"/>
                          <w:sz w:val="18"/>
                          <w:szCs w:val="18"/>
                        </w:rPr>
                        <w:t>I dati inseriti hanno puro scopo esemplificativo</w:t>
                      </w:r>
                    </w:p>
                  </w:txbxContent>
                </v:textbox>
              </v:shape>
            </w:pict>
          </mc:Fallback>
        </mc:AlternateContent>
      </w:r>
      <w:r w:rsidR="002A494D" w:rsidRPr="007E2C17">
        <w:t>Il foglio di calcolo messo a punto è stato popolato</w:t>
      </w:r>
      <w:r w:rsidR="00214D62" w:rsidRPr="007E2C17">
        <w:t xml:space="preserve"> </w:t>
      </w:r>
      <w:r w:rsidR="00214D62" w:rsidRPr="007E2C17">
        <w:rPr>
          <w:b/>
          <w:bCs w:val="0"/>
        </w:rPr>
        <w:t>a puro scopo esemplificativo</w:t>
      </w:r>
      <w:r w:rsidR="002A494D" w:rsidRPr="007E2C17">
        <w:t xml:space="preserve"> – ed evidenziato nelle pagine che seguono - con alcuni dati, che tuttavia non sono da considerarsi rappresentativi del settore, bensì utili a comprendere gli ordini di grandezza (soggetti, ovviamente, ad ampie variazioni specie in periodi di “turbolenza” economica) e le modalità di interpretazioni dei risultati.</w:t>
      </w:r>
      <w:r w:rsidR="000A0AEC" w:rsidRPr="007E2C17">
        <w:t xml:space="preserve"> In particolare, alcune voci sono state mantenute stabili e solo altre sono state variate nelle diverse situazioni colturali comparabili.</w:t>
      </w:r>
    </w:p>
    <w:p w14:paraId="5E690FB9" w14:textId="77777777" w:rsidR="008F6DA3" w:rsidRPr="007E2C17" w:rsidRDefault="008F6DA3" w:rsidP="004829FA">
      <w:pPr>
        <w:spacing w:after="120" w:line="280" w:lineRule="exact"/>
        <w:jc w:val="both"/>
      </w:pPr>
      <w:r w:rsidRPr="007E2C17">
        <w:t xml:space="preserve">Il foglio di calcolo permette di stimare i </w:t>
      </w:r>
      <w:r w:rsidRPr="007E2C17">
        <w:rPr>
          <w:b/>
          <w:bCs w:val="0"/>
        </w:rPr>
        <w:t xml:space="preserve">ricavi </w:t>
      </w:r>
      <w:r w:rsidRPr="007E2C17">
        <w:t>(Produzione Lorda Vendibile, PLV), ai quali s</w:t>
      </w:r>
      <w:r w:rsidR="00214D62" w:rsidRPr="007E2C17">
        <w:t>ono</w:t>
      </w:r>
      <w:r w:rsidRPr="007E2C17">
        <w:t xml:space="preserve"> sottratti i </w:t>
      </w:r>
      <w:r w:rsidRPr="007E2C17">
        <w:rPr>
          <w:b/>
          <w:bCs w:val="0"/>
        </w:rPr>
        <w:t>costi</w:t>
      </w:r>
      <w:r w:rsidRPr="007E2C17">
        <w:t xml:space="preserve"> diretti e in parte i costi indiretti, ottenendo, come risultato di valutazione, una voce “</w:t>
      </w:r>
      <w:r w:rsidRPr="007E2C17">
        <w:rPr>
          <w:b/>
          <w:bCs w:val="0"/>
        </w:rPr>
        <w:t>ricavi meno costi</w:t>
      </w:r>
      <w:r w:rsidRPr="007E2C17">
        <w:t xml:space="preserve">”. Per necessità di semplificazione, non </w:t>
      </w:r>
      <w:r w:rsidR="00214D62" w:rsidRPr="007E2C17">
        <w:t>sono</w:t>
      </w:r>
      <w:r w:rsidRPr="007E2C17">
        <w:t xml:space="preserve"> considerate voci di costo molto specifiche dei bilanci aziendali, come gli ammortamenti e gli aspetti finanziari</w:t>
      </w:r>
      <w:r w:rsidR="000A0AEC" w:rsidRPr="007E2C17">
        <w:t>.</w:t>
      </w:r>
    </w:p>
    <w:p w14:paraId="7F8D1255" w14:textId="77777777" w:rsidR="002A494D" w:rsidRDefault="004C0B6F" w:rsidP="004829FA">
      <w:pPr>
        <w:spacing w:after="120" w:line="280" w:lineRule="exact"/>
        <w:jc w:val="both"/>
      </w:pPr>
      <w:r w:rsidRPr="007E2C17">
        <w:rPr>
          <w:b/>
          <w:bCs w:val="0"/>
        </w:rPr>
        <w:t xml:space="preserve">Al di là dei singoli dati, la sperimentazione ha permesso anche di </w:t>
      </w:r>
      <w:r w:rsidR="008E773D" w:rsidRPr="007E2C17">
        <w:rPr>
          <w:b/>
          <w:bCs w:val="0"/>
        </w:rPr>
        <w:t xml:space="preserve">individuare </w:t>
      </w:r>
      <w:r w:rsidR="00214D62" w:rsidRPr="007E2C17">
        <w:rPr>
          <w:b/>
          <w:bCs w:val="0"/>
        </w:rPr>
        <w:t>i fattori con</w:t>
      </w:r>
      <w:r w:rsidR="008E773D" w:rsidRPr="007E2C17">
        <w:rPr>
          <w:b/>
          <w:bCs w:val="0"/>
        </w:rPr>
        <w:t xml:space="preserve"> maggiore impatto sui costi, con indicazione di elementi di attenzione e delle direzioni da intraprendere per la prosecuzione della sperimentazione</w:t>
      </w:r>
      <w:r w:rsidR="008E773D" w:rsidRPr="007E2C17">
        <w:t>.</w:t>
      </w:r>
    </w:p>
    <w:p w14:paraId="620536D2" w14:textId="77777777" w:rsidR="00182DE6" w:rsidRPr="007E2C17" w:rsidRDefault="004829FA" w:rsidP="004829FA">
      <w:pPr>
        <w:pStyle w:val="Didascalia"/>
        <w:spacing w:line="280" w:lineRule="exact"/>
      </w:pPr>
      <w:r w:rsidRPr="007E2C17">
        <w:rPr>
          <w:noProof/>
        </w:rPr>
        <w:drawing>
          <wp:anchor distT="0" distB="0" distL="114300" distR="114300" simplePos="0" relativeHeight="251679744" behindDoc="0" locked="0" layoutInCell="1" allowOverlap="1" wp14:anchorId="1317C4EA" wp14:editId="11E9FD95">
            <wp:simplePos x="0" y="0"/>
            <wp:positionH relativeFrom="column">
              <wp:posOffset>1150620</wp:posOffset>
            </wp:positionH>
            <wp:positionV relativeFrom="paragraph">
              <wp:posOffset>358775</wp:posOffset>
            </wp:positionV>
            <wp:extent cx="3791585" cy="1962785"/>
            <wp:effectExtent l="38100" t="38100" r="94615" b="94615"/>
            <wp:wrapTopAndBottom/>
            <wp:docPr id="11026014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0143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1585" cy="19627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0457" w:rsidRPr="007E2C17">
        <w:t xml:space="preserve">Figura </w:t>
      </w:r>
      <w:r w:rsidR="005233B5">
        <w:fldChar w:fldCharType="begin"/>
      </w:r>
      <w:r w:rsidR="005233B5">
        <w:instrText xml:space="preserve"> SEQ Figura \* ARABIC </w:instrText>
      </w:r>
      <w:r w:rsidR="005233B5">
        <w:fldChar w:fldCharType="separate"/>
      </w:r>
      <w:r w:rsidR="00287D29">
        <w:rPr>
          <w:noProof/>
        </w:rPr>
        <w:t>1</w:t>
      </w:r>
      <w:r w:rsidR="005233B5">
        <w:rPr>
          <w:noProof/>
        </w:rPr>
        <w:fldChar w:fldCharType="end"/>
      </w:r>
      <w:r w:rsidR="00182DE6" w:rsidRPr="007E2C17">
        <w:t xml:space="preserve"> – L’analisi</w:t>
      </w:r>
    </w:p>
    <w:p w14:paraId="7D14FE83" w14:textId="77777777" w:rsidR="00182DE6" w:rsidRPr="007E2C17" w:rsidRDefault="00182DE6" w:rsidP="004829FA">
      <w:pPr>
        <w:spacing w:line="280" w:lineRule="exact"/>
        <w:jc w:val="center"/>
      </w:pPr>
    </w:p>
    <w:p w14:paraId="2974DAD5" w14:textId="77777777" w:rsidR="001D6CE5" w:rsidRPr="007E2C17" w:rsidRDefault="001D6CE5" w:rsidP="004829FA">
      <w:pPr>
        <w:spacing w:line="280" w:lineRule="exact"/>
        <w:jc w:val="both"/>
      </w:pPr>
    </w:p>
    <w:p w14:paraId="02FBDEF2" w14:textId="77777777" w:rsidR="00585E3C" w:rsidRDefault="00624154" w:rsidP="00585E3C">
      <w:pPr>
        <w:pStyle w:val="Titolo1"/>
        <w:spacing w:line="280" w:lineRule="exact"/>
        <w:rPr>
          <w:noProof w:val="0"/>
        </w:rPr>
      </w:pPr>
      <w:bookmarkStart w:id="1" w:name="_Toc1125447"/>
      <w:bookmarkStart w:id="2" w:name="_Toc132900536"/>
      <w:r w:rsidRPr="007E2C17">
        <w:rPr>
          <w:noProof w:val="0"/>
        </w:rPr>
        <w:t>Lo strumento</w:t>
      </w:r>
      <w:bookmarkStart w:id="3" w:name="_Toc1125448"/>
      <w:bookmarkEnd w:id="1"/>
      <w:bookmarkEnd w:id="2"/>
    </w:p>
    <w:p w14:paraId="13A49AEC" w14:textId="77777777" w:rsidR="00624154" w:rsidRPr="007E2C17" w:rsidRDefault="00624154" w:rsidP="004829FA">
      <w:pPr>
        <w:pStyle w:val="Titolo2"/>
        <w:spacing w:line="280" w:lineRule="exact"/>
        <w:rPr>
          <w:noProof w:val="0"/>
        </w:rPr>
      </w:pPr>
      <w:bookmarkStart w:id="4" w:name="_Toc132900537"/>
      <w:r w:rsidRPr="007E2C17">
        <w:rPr>
          <w:noProof w:val="0"/>
        </w:rPr>
        <w:t>A cosa serve</w:t>
      </w:r>
      <w:bookmarkEnd w:id="3"/>
      <w:bookmarkEnd w:id="4"/>
    </w:p>
    <w:p w14:paraId="2CD7FB46" w14:textId="77777777" w:rsidR="00624154" w:rsidRPr="007E2C17" w:rsidRDefault="00624154" w:rsidP="0088780F">
      <w:pPr>
        <w:spacing w:line="280" w:lineRule="exact"/>
        <w:jc w:val="both"/>
      </w:pPr>
      <w:r w:rsidRPr="007E2C17">
        <w:t xml:space="preserve">Inserendo i dati richiesti, è possibile </w:t>
      </w:r>
      <w:r w:rsidR="00710719" w:rsidRPr="007E2C17">
        <w:t xml:space="preserve">eseguire una riflessione, anche comparativa, sulla struttura dei </w:t>
      </w:r>
      <w:r w:rsidRPr="007E2C17">
        <w:t>costi</w:t>
      </w:r>
      <w:r w:rsidR="00710719" w:rsidRPr="007E2C17">
        <w:t xml:space="preserve"> di diverse strategie di gestione della coltura del basilico</w:t>
      </w:r>
      <w:r w:rsidRPr="007E2C17">
        <w:t>.</w:t>
      </w:r>
      <w:r w:rsidR="00585E3C">
        <w:t xml:space="preserve"> </w:t>
      </w:r>
      <w:r w:rsidR="004E4997">
        <w:t>Coerentemente con la logica del progetto, a</w:t>
      </w:r>
      <w:r w:rsidR="00585E3C">
        <w:t xml:space="preserve">ttualmente le opzioni </w:t>
      </w:r>
      <w:r w:rsidR="004E4997">
        <w:t>fatte oggetto di possibile simulazione</w:t>
      </w:r>
      <w:r w:rsidR="00585E3C">
        <w:t xml:space="preserve"> riguardano: la coltivazione “tradizionale” (extra progetto) di basilico in pieno campo e in serra, la coltivazione in pieno campo e in serra di varietà di basilico tolleranti alla peronospora, la coltivazione in pieno campo di varietà tolleranti con i trattamenti effettuati esclusivamente con ozono.</w:t>
      </w:r>
    </w:p>
    <w:p w14:paraId="74CF64FF" w14:textId="77777777" w:rsidR="00624154" w:rsidRPr="007E2C17" w:rsidRDefault="00624154" w:rsidP="004829FA">
      <w:pPr>
        <w:pStyle w:val="Titolo2"/>
        <w:spacing w:line="280" w:lineRule="exact"/>
        <w:rPr>
          <w:noProof w:val="0"/>
        </w:rPr>
      </w:pPr>
      <w:bookmarkStart w:id="5" w:name="_Toc1125449"/>
      <w:bookmarkStart w:id="6" w:name="_Toc132900538"/>
      <w:r w:rsidRPr="007E2C17">
        <w:rPr>
          <w:noProof w:val="0"/>
        </w:rPr>
        <w:t>Istruzioni di base per l’utilizzo</w:t>
      </w:r>
      <w:bookmarkEnd w:id="5"/>
      <w:bookmarkEnd w:id="6"/>
    </w:p>
    <w:p w14:paraId="53629028" w14:textId="77777777" w:rsidR="00624154" w:rsidRPr="007E2C17" w:rsidRDefault="00624154" w:rsidP="004829FA">
      <w:pPr>
        <w:spacing w:after="120" w:line="280" w:lineRule="exact"/>
        <w:jc w:val="both"/>
      </w:pPr>
      <w:r w:rsidRPr="007E2C17">
        <w:t>Lo strumento di calcolo è un foglio elettronico, nel quale i dati sono inseriti in “celle”</w:t>
      </w:r>
      <w:r w:rsidR="007E1058" w:rsidRPr="007E2C17">
        <w:t xml:space="preserve"> identificate</w:t>
      </w:r>
      <w:r w:rsidRPr="007E2C17">
        <w:t xml:space="preserve"> da una lettera e un numero. </w:t>
      </w:r>
      <w:proofErr w:type="gramStart"/>
      <w:r w:rsidRPr="007E2C17">
        <w:t>E’</w:t>
      </w:r>
      <w:proofErr w:type="gramEnd"/>
      <w:r w:rsidRPr="007E2C17">
        <w:t xml:space="preserve"> in questo modo che le celle saranno indicate nel presente manuale di istruzioni.</w:t>
      </w:r>
    </w:p>
    <w:tbl>
      <w:tblPr>
        <w:tblStyle w:val="Grigliatabella"/>
        <w:tblW w:w="0" w:type="auto"/>
        <w:jc w:val="center"/>
        <w:tblLook w:val="04A0" w:firstRow="1" w:lastRow="0" w:firstColumn="1" w:lastColumn="0" w:noHBand="0" w:noVBand="1"/>
      </w:tblPr>
      <w:tblGrid>
        <w:gridCol w:w="430"/>
        <w:gridCol w:w="455"/>
        <w:gridCol w:w="448"/>
        <w:gridCol w:w="445"/>
      </w:tblGrid>
      <w:tr w:rsidR="00624154" w:rsidRPr="007E2C17" w14:paraId="044F7F04" w14:textId="77777777" w:rsidTr="00257197">
        <w:trPr>
          <w:trHeight w:val="287"/>
          <w:jc w:val="center"/>
        </w:trPr>
        <w:tc>
          <w:tcPr>
            <w:tcW w:w="430" w:type="dxa"/>
          </w:tcPr>
          <w:p w14:paraId="074142C0" w14:textId="77777777" w:rsidR="00624154" w:rsidRPr="007E2C17" w:rsidRDefault="00624154" w:rsidP="004829FA">
            <w:pPr>
              <w:spacing w:after="120" w:line="280" w:lineRule="exact"/>
            </w:pPr>
          </w:p>
        </w:tc>
        <w:tc>
          <w:tcPr>
            <w:tcW w:w="430" w:type="dxa"/>
          </w:tcPr>
          <w:p w14:paraId="6DAA68A9" w14:textId="77777777" w:rsidR="00624154" w:rsidRPr="007E2C17" w:rsidRDefault="00624154" w:rsidP="004829FA">
            <w:pPr>
              <w:spacing w:after="120" w:line="280" w:lineRule="exact"/>
            </w:pPr>
            <w:r w:rsidRPr="007E2C17">
              <w:t>A</w:t>
            </w:r>
          </w:p>
        </w:tc>
        <w:tc>
          <w:tcPr>
            <w:tcW w:w="430" w:type="dxa"/>
          </w:tcPr>
          <w:p w14:paraId="3D7DFBFA" w14:textId="77777777" w:rsidR="00624154" w:rsidRPr="007E2C17" w:rsidRDefault="00624154" w:rsidP="004829FA">
            <w:pPr>
              <w:spacing w:after="120" w:line="280" w:lineRule="exact"/>
            </w:pPr>
            <w:r w:rsidRPr="007E2C17">
              <w:t>B</w:t>
            </w:r>
          </w:p>
        </w:tc>
        <w:tc>
          <w:tcPr>
            <w:tcW w:w="430" w:type="dxa"/>
          </w:tcPr>
          <w:p w14:paraId="253884E8" w14:textId="77777777" w:rsidR="00624154" w:rsidRPr="007E2C17" w:rsidRDefault="00624154" w:rsidP="004829FA">
            <w:pPr>
              <w:spacing w:after="120" w:line="280" w:lineRule="exact"/>
            </w:pPr>
            <w:r w:rsidRPr="007E2C17">
              <w:t>C</w:t>
            </w:r>
          </w:p>
        </w:tc>
      </w:tr>
      <w:tr w:rsidR="00624154" w:rsidRPr="007E2C17" w14:paraId="39172E58" w14:textId="77777777" w:rsidTr="00257197">
        <w:trPr>
          <w:trHeight w:val="287"/>
          <w:jc w:val="center"/>
        </w:trPr>
        <w:tc>
          <w:tcPr>
            <w:tcW w:w="430" w:type="dxa"/>
          </w:tcPr>
          <w:p w14:paraId="78C881E9" w14:textId="77777777" w:rsidR="00624154" w:rsidRPr="007E2C17" w:rsidRDefault="00624154" w:rsidP="004829FA">
            <w:pPr>
              <w:spacing w:after="120" w:line="280" w:lineRule="exact"/>
            </w:pPr>
            <w:r w:rsidRPr="007E2C17">
              <w:t>1</w:t>
            </w:r>
          </w:p>
        </w:tc>
        <w:tc>
          <w:tcPr>
            <w:tcW w:w="430" w:type="dxa"/>
          </w:tcPr>
          <w:p w14:paraId="3F2CB018" w14:textId="77777777" w:rsidR="00624154" w:rsidRPr="007E2C17" w:rsidRDefault="00624154" w:rsidP="004829FA">
            <w:pPr>
              <w:spacing w:after="120" w:line="280" w:lineRule="exact"/>
            </w:pPr>
            <w:r w:rsidRPr="007E2C17">
              <w:t>A1</w:t>
            </w:r>
          </w:p>
        </w:tc>
        <w:tc>
          <w:tcPr>
            <w:tcW w:w="430" w:type="dxa"/>
          </w:tcPr>
          <w:p w14:paraId="306C6AA7" w14:textId="77777777" w:rsidR="00624154" w:rsidRPr="007E2C17" w:rsidRDefault="00624154" w:rsidP="004829FA">
            <w:pPr>
              <w:spacing w:after="120" w:line="280" w:lineRule="exact"/>
            </w:pPr>
            <w:r w:rsidRPr="007E2C17">
              <w:t>B1</w:t>
            </w:r>
          </w:p>
        </w:tc>
        <w:tc>
          <w:tcPr>
            <w:tcW w:w="430" w:type="dxa"/>
          </w:tcPr>
          <w:p w14:paraId="4A444BA7" w14:textId="77777777" w:rsidR="00624154" w:rsidRPr="007E2C17" w:rsidRDefault="00624154" w:rsidP="004829FA">
            <w:pPr>
              <w:spacing w:after="120" w:line="280" w:lineRule="exact"/>
            </w:pPr>
            <w:r w:rsidRPr="007E2C17">
              <w:t>C1</w:t>
            </w:r>
          </w:p>
        </w:tc>
      </w:tr>
      <w:tr w:rsidR="00624154" w:rsidRPr="007E2C17" w14:paraId="1E5B57D5" w14:textId="77777777" w:rsidTr="00257197">
        <w:trPr>
          <w:trHeight w:val="287"/>
          <w:jc w:val="center"/>
        </w:trPr>
        <w:tc>
          <w:tcPr>
            <w:tcW w:w="430" w:type="dxa"/>
          </w:tcPr>
          <w:p w14:paraId="4959B64B" w14:textId="77777777" w:rsidR="00624154" w:rsidRPr="007E2C17" w:rsidRDefault="00624154" w:rsidP="004829FA">
            <w:pPr>
              <w:spacing w:after="120" w:line="280" w:lineRule="exact"/>
            </w:pPr>
            <w:r w:rsidRPr="007E2C17">
              <w:t>2</w:t>
            </w:r>
          </w:p>
        </w:tc>
        <w:tc>
          <w:tcPr>
            <w:tcW w:w="430" w:type="dxa"/>
          </w:tcPr>
          <w:p w14:paraId="11B32A4C" w14:textId="77777777" w:rsidR="00624154" w:rsidRPr="007E2C17" w:rsidRDefault="00624154" w:rsidP="004829FA">
            <w:pPr>
              <w:spacing w:after="120" w:line="280" w:lineRule="exact"/>
            </w:pPr>
            <w:r w:rsidRPr="007E2C17">
              <w:t>A2</w:t>
            </w:r>
          </w:p>
        </w:tc>
        <w:tc>
          <w:tcPr>
            <w:tcW w:w="430" w:type="dxa"/>
          </w:tcPr>
          <w:p w14:paraId="216A714A" w14:textId="77777777" w:rsidR="00624154" w:rsidRPr="007E2C17" w:rsidRDefault="00624154" w:rsidP="004829FA">
            <w:pPr>
              <w:spacing w:after="120" w:line="280" w:lineRule="exact"/>
            </w:pPr>
            <w:r w:rsidRPr="007E2C17">
              <w:t>B2</w:t>
            </w:r>
          </w:p>
        </w:tc>
        <w:tc>
          <w:tcPr>
            <w:tcW w:w="430" w:type="dxa"/>
          </w:tcPr>
          <w:p w14:paraId="0B88E8E5" w14:textId="77777777" w:rsidR="00624154" w:rsidRPr="007E2C17" w:rsidRDefault="00624154" w:rsidP="004829FA">
            <w:pPr>
              <w:spacing w:after="120" w:line="280" w:lineRule="exact"/>
            </w:pPr>
            <w:r w:rsidRPr="007E2C17">
              <w:t>C2</w:t>
            </w:r>
          </w:p>
        </w:tc>
      </w:tr>
      <w:tr w:rsidR="00624154" w:rsidRPr="007E2C17" w14:paraId="2EEE7460" w14:textId="77777777" w:rsidTr="00257197">
        <w:trPr>
          <w:trHeight w:val="276"/>
          <w:jc w:val="center"/>
        </w:trPr>
        <w:tc>
          <w:tcPr>
            <w:tcW w:w="430" w:type="dxa"/>
          </w:tcPr>
          <w:p w14:paraId="31455A86" w14:textId="77777777" w:rsidR="00624154" w:rsidRPr="007E2C17" w:rsidRDefault="00624154" w:rsidP="004829FA">
            <w:pPr>
              <w:spacing w:after="120" w:line="280" w:lineRule="exact"/>
            </w:pPr>
            <w:r w:rsidRPr="007E2C17">
              <w:t>3</w:t>
            </w:r>
          </w:p>
        </w:tc>
        <w:tc>
          <w:tcPr>
            <w:tcW w:w="430" w:type="dxa"/>
          </w:tcPr>
          <w:p w14:paraId="4CAE9FD8" w14:textId="77777777" w:rsidR="00624154" w:rsidRPr="007E2C17" w:rsidRDefault="00624154" w:rsidP="004829FA">
            <w:pPr>
              <w:spacing w:after="120" w:line="280" w:lineRule="exact"/>
            </w:pPr>
            <w:r w:rsidRPr="007E2C17">
              <w:t>A3</w:t>
            </w:r>
          </w:p>
        </w:tc>
        <w:tc>
          <w:tcPr>
            <w:tcW w:w="430" w:type="dxa"/>
          </w:tcPr>
          <w:p w14:paraId="62370127" w14:textId="77777777" w:rsidR="00624154" w:rsidRPr="007E2C17" w:rsidRDefault="00624154" w:rsidP="004829FA">
            <w:pPr>
              <w:spacing w:after="120" w:line="280" w:lineRule="exact"/>
            </w:pPr>
            <w:r w:rsidRPr="007E2C17">
              <w:t>B3</w:t>
            </w:r>
          </w:p>
        </w:tc>
        <w:tc>
          <w:tcPr>
            <w:tcW w:w="430" w:type="dxa"/>
          </w:tcPr>
          <w:p w14:paraId="73340D48" w14:textId="77777777" w:rsidR="00624154" w:rsidRPr="007E2C17" w:rsidRDefault="00624154" w:rsidP="004829FA">
            <w:pPr>
              <w:spacing w:after="120" w:line="280" w:lineRule="exact"/>
            </w:pPr>
            <w:r w:rsidRPr="007E2C17">
              <w:t>C3</w:t>
            </w:r>
          </w:p>
        </w:tc>
      </w:tr>
    </w:tbl>
    <w:p w14:paraId="0CF34C0A" w14:textId="77777777" w:rsidR="00624154" w:rsidRPr="007E2C17" w:rsidRDefault="0088780F" w:rsidP="004829FA">
      <w:pPr>
        <w:spacing w:after="120" w:line="280" w:lineRule="exact"/>
      </w:pPr>
      <w:r w:rsidRPr="007E2C17">
        <w:rPr>
          <w:noProof/>
        </w:rPr>
        <mc:AlternateContent>
          <mc:Choice Requires="wps">
            <w:drawing>
              <wp:anchor distT="0" distB="0" distL="114300" distR="114300" simplePos="0" relativeHeight="251665408" behindDoc="0" locked="0" layoutInCell="1" allowOverlap="1" wp14:anchorId="58B1F5EC" wp14:editId="3E3452CC">
                <wp:simplePos x="0" y="0"/>
                <wp:positionH relativeFrom="column">
                  <wp:posOffset>5775916</wp:posOffset>
                </wp:positionH>
                <wp:positionV relativeFrom="paragraph">
                  <wp:posOffset>271971</wp:posOffset>
                </wp:positionV>
                <wp:extent cx="1057275" cy="1158875"/>
                <wp:effectExtent l="0" t="0" r="9525" b="3175"/>
                <wp:wrapNone/>
                <wp:docPr id="55" name="Casella di testo 55"/>
                <wp:cNvGraphicFramePr/>
                <a:graphic xmlns:a="http://schemas.openxmlformats.org/drawingml/2006/main">
                  <a:graphicData uri="http://schemas.microsoft.com/office/word/2010/wordprocessingShape">
                    <wps:wsp>
                      <wps:cNvSpPr txBox="1"/>
                      <wps:spPr>
                        <a:xfrm>
                          <a:off x="0" y="0"/>
                          <a:ext cx="1057275" cy="1158875"/>
                        </a:xfrm>
                        <a:prstGeom prst="rect">
                          <a:avLst/>
                        </a:prstGeom>
                        <a:solidFill>
                          <a:schemeClr val="lt1"/>
                        </a:solidFill>
                        <a:ln w="6350">
                          <a:noFill/>
                        </a:ln>
                      </wps:spPr>
                      <wps:txbx>
                        <w:txbxContent>
                          <w:p w14:paraId="4FDC6390" w14:textId="77777777" w:rsidR="00624154" w:rsidRPr="00EF5ADA" w:rsidRDefault="00624154" w:rsidP="00285BD4">
                            <w:pPr>
                              <w:rPr>
                                <w:b/>
                                <w:bCs w:val="0"/>
                                <w:sz w:val="16"/>
                                <w:szCs w:val="16"/>
                              </w:rPr>
                            </w:pPr>
                            <w:proofErr w:type="gramStart"/>
                            <w:r w:rsidRPr="00EF5ADA">
                              <w:rPr>
                                <w:b/>
                                <w:bCs w:val="0"/>
                                <w:sz w:val="16"/>
                                <w:szCs w:val="16"/>
                              </w:rPr>
                              <w:t>E’</w:t>
                            </w:r>
                            <w:proofErr w:type="gramEnd"/>
                            <w:r w:rsidRPr="00EF5ADA">
                              <w:rPr>
                                <w:b/>
                                <w:bCs w:val="0"/>
                                <w:sz w:val="16"/>
                                <w:szCs w:val="16"/>
                              </w:rPr>
                              <w:t xml:space="preserve"> possibile modificare solo le celle in </w:t>
                            </w:r>
                            <w:r w:rsidR="0088780F">
                              <w:rPr>
                                <w:b/>
                                <w:bCs w:val="0"/>
                                <w:sz w:val="16"/>
                                <w:szCs w:val="16"/>
                              </w:rPr>
                              <w:t xml:space="preserve">grigio - </w:t>
                            </w:r>
                            <w:r w:rsidRPr="00EF5ADA">
                              <w:rPr>
                                <w:b/>
                                <w:bCs w:val="0"/>
                                <w:sz w:val="16"/>
                                <w:szCs w:val="16"/>
                              </w:rPr>
                              <w:t>azzurro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1F5EC" id="Casella di testo 55" o:spid="_x0000_s1029" type="#_x0000_t202" style="position:absolute;margin-left:454.8pt;margin-top:21.4pt;width:83.25pt;height:9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" fillcolor="white [3201]" stroked="f" strokeweight=".5pt">
                <v:textbox>
                  <w:txbxContent>
                    <w:p w14:paraId="4FDC6390" w14:textId="77777777" w:rsidR="00624154" w:rsidRPr="00EF5ADA" w:rsidRDefault="00624154" w:rsidP="00285BD4">
                      <w:pPr>
                        <w:rPr>
                          <w:b/>
                          <w:bCs w:val="0"/>
                          <w:sz w:val="16"/>
                          <w:szCs w:val="16"/>
                        </w:rPr>
                      </w:pPr>
                      <w:proofErr w:type="gramStart"/>
                      <w:r w:rsidRPr="00EF5ADA">
                        <w:rPr>
                          <w:b/>
                          <w:bCs w:val="0"/>
                          <w:sz w:val="16"/>
                          <w:szCs w:val="16"/>
                        </w:rPr>
                        <w:t>E’</w:t>
                      </w:r>
                      <w:proofErr w:type="gramEnd"/>
                      <w:r w:rsidRPr="00EF5ADA">
                        <w:rPr>
                          <w:b/>
                          <w:bCs w:val="0"/>
                          <w:sz w:val="16"/>
                          <w:szCs w:val="16"/>
                        </w:rPr>
                        <w:t xml:space="preserve"> possibile modificare solo le celle in </w:t>
                      </w:r>
                      <w:r w:rsidR="0088780F">
                        <w:rPr>
                          <w:b/>
                          <w:bCs w:val="0"/>
                          <w:sz w:val="16"/>
                          <w:szCs w:val="16"/>
                        </w:rPr>
                        <w:t xml:space="preserve">grigio - </w:t>
                      </w:r>
                      <w:r w:rsidRPr="00EF5ADA">
                        <w:rPr>
                          <w:b/>
                          <w:bCs w:val="0"/>
                          <w:sz w:val="16"/>
                          <w:szCs w:val="16"/>
                        </w:rPr>
                        <w:t>azzurro</w:t>
                      </w:r>
                    </w:p>
                  </w:txbxContent>
                </v:textbox>
              </v:shape>
            </w:pict>
          </mc:Fallback>
        </mc:AlternateContent>
      </w:r>
    </w:p>
    <w:p w14:paraId="6CB8C1D8" w14:textId="77777777" w:rsidR="00624154" w:rsidRPr="007E2C17" w:rsidRDefault="00624154" w:rsidP="004829FA">
      <w:pPr>
        <w:spacing w:after="120" w:line="280" w:lineRule="exact"/>
        <w:jc w:val="both"/>
      </w:pPr>
      <w:r w:rsidRPr="007E2C17">
        <w:t xml:space="preserve">Inserendo i dati richiesti in alcune celle (quelle colorate in </w:t>
      </w:r>
      <w:r w:rsidR="007E1058" w:rsidRPr="007E2C17">
        <w:t>grigio-</w:t>
      </w:r>
      <w:r w:rsidRPr="007E2C17">
        <w:t>azzurro</w:t>
      </w:r>
      <w:r w:rsidR="007E1058" w:rsidRPr="007E2C17">
        <w:t>, le uniche “sbloccate”</w:t>
      </w:r>
      <w:r w:rsidRPr="007E2C17">
        <w:t>), si ottengono i relativi calcoli nelle altre celle (</w:t>
      </w:r>
      <w:r w:rsidR="007E1058" w:rsidRPr="007E2C17">
        <w:t>che possono avere colori diversi per favorirne la visualizzazione</w:t>
      </w:r>
      <w:r w:rsidRPr="007E2C17">
        <w:t xml:space="preserve">). Le celle diverse da quelle </w:t>
      </w:r>
      <w:r w:rsidR="007E1058" w:rsidRPr="007E2C17">
        <w:t>grigio-</w:t>
      </w:r>
      <w:r w:rsidRPr="007E2C17">
        <w:t>azzurre non sono modificabili, perché contengono delle formule.</w:t>
      </w:r>
    </w:p>
    <w:p w14:paraId="06F16DBD" w14:textId="77777777" w:rsidR="00624154" w:rsidRPr="007E2C17" w:rsidRDefault="00624154" w:rsidP="004829FA">
      <w:pPr>
        <w:spacing w:after="120" w:line="280" w:lineRule="exact"/>
        <w:jc w:val="both"/>
      </w:pPr>
      <w:r w:rsidRPr="007E2C17">
        <w:t xml:space="preserve">Prima di effettuare una simulazione, si consiglia di scorrere tutto il foglio di calcolo, per verificare che i dati che non vogliamo modificare siano impostati ai valori desiderati, e per decidere su quali variabili vogliamo, invece, </w:t>
      </w:r>
      <w:r w:rsidR="007D53BF">
        <w:t>esaminare diverse ipotesi</w:t>
      </w:r>
      <w:r w:rsidRPr="007E2C17">
        <w:t xml:space="preserve">, verificando l’effetto di </w:t>
      </w:r>
      <w:r w:rsidR="00D927AD">
        <w:t>opzioni alternative</w:t>
      </w:r>
      <w:r w:rsidRPr="007E2C17">
        <w:t xml:space="preserve">. </w:t>
      </w:r>
    </w:p>
    <w:p w14:paraId="770B9F48" w14:textId="77777777" w:rsidR="00624154" w:rsidRPr="007E2C17" w:rsidRDefault="00624154" w:rsidP="004829FA">
      <w:pPr>
        <w:spacing w:after="120" w:line="280" w:lineRule="exact"/>
        <w:jc w:val="both"/>
        <w:rPr>
          <w:b/>
        </w:rPr>
      </w:pPr>
      <w:r w:rsidRPr="007E2C17">
        <w:t>Il foglio di calcolo viene fornito con dati già inseriti come esempio, ma non è assolutamente detto che tali dati siano corretti, r</w:t>
      </w:r>
      <w:r w:rsidR="00F448CC" w:rsidRPr="007E2C17">
        <w:t>e</w:t>
      </w:r>
      <w:r w:rsidRPr="007E2C17">
        <w:t xml:space="preserve">alistici ed utilizzabili. </w:t>
      </w:r>
      <w:proofErr w:type="gramStart"/>
      <w:r w:rsidRPr="007E2C17">
        <w:rPr>
          <w:b/>
        </w:rPr>
        <w:t>E’</w:t>
      </w:r>
      <w:proofErr w:type="gramEnd"/>
      <w:r w:rsidRPr="007E2C17">
        <w:rPr>
          <w:b/>
        </w:rPr>
        <w:t xml:space="preserve"> quindi necessario che ciascun’azienda impieghi, per la modellizzazione, i propri dati di riferimento individuali, eventualmente modificandoli al modificarsi delle circostanze.</w:t>
      </w:r>
    </w:p>
    <w:p w14:paraId="13EA9322" w14:textId="77777777" w:rsidR="00624154" w:rsidRPr="007E2C17" w:rsidRDefault="0088780F" w:rsidP="004829FA">
      <w:pPr>
        <w:pStyle w:val="Titolo2"/>
        <w:spacing w:line="280" w:lineRule="exact"/>
        <w:rPr>
          <w:noProof w:val="0"/>
        </w:rPr>
      </w:pPr>
      <w:bookmarkStart w:id="7" w:name="_Toc1125450"/>
      <w:bookmarkStart w:id="8" w:name="_Toc132900539"/>
      <w:r w:rsidRPr="007E2C17">
        <mc:AlternateContent>
          <mc:Choice Requires="wps">
            <w:drawing>
              <wp:anchor distT="0" distB="0" distL="114300" distR="114300" simplePos="0" relativeHeight="251664384" behindDoc="0" locked="0" layoutInCell="1" allowOverlap="1" wp14:anchorId="785943CF" wp14:editId="138B4507">
                <wp:simplePos x="0" y="0"/>
                <wp:positionH relativeFrom="column">
                  <wp:posOffset>5716816</wp:posOffset>
                </wp:positionH>
                <wp:positionV relativeFrom="paragraph">
                  <wp:posOffset>307029</wp:posOffset>
                </wp:positionV>
                <wp:extent cx="1057275" cy="1317247"/>
                <wp:effectExtent l="0" t="0" r="9525" b="0"/>
                <wp:wrapNone/>
                <wp:docPr id="4" name="Casella di testo 4"/>
                <wp:cNvGraphicFramePr/>
                <a:graphic xmlns:a="http://schemas.openxmlformats.org/drawingml/2006/main">
                  <a:graphicData uri="http://schemas.microsoft.com/office/word/2010/wordprocessingShape">
                    <wps:wsp>
                      <wps:cNvSpPr txBox="1"/>
                      <wps:spPr>
                        <a:xfrm>
                          <a:off x="0" y="0"/>
                          <a:ext cx="1057275" cy="1317247"/>
                        </a:xfrm>
                        <a:prstGeom prst="rect">
                          <a:avLst/>
                        </a:prstGeom>
                        <a:solidFill>
                          <a:schemeClr val="lt1"/>
                        </a:solidFill>
                        <a:ln w="6350">
                          <a:noFill/>
                        </a:ln>
                      </wps:spPr>
                      <wps:txbx>
                        <w:txbxContent>
                          <w:p w14:paraId="59AD3378" w14:textId="77777777" w:rsidR="00624154" w:rsidRPr="002D311B" w:rsidRDefault="00624154" w:rsidP="0036588A">
                            <w:pPr>
                              <w:rPr>
                                <w:sz w:val="16"/>
                                <w:szCs w:val="16"/>
                              </w:rPr>
                            </w:pPr>
                            <w:r w:rsidRPr="00E7495E">
                              <w:rPr>
                                <w:b/>
                                <w:bCs w:val="0"/>
                                <w:sz w:val="16"/>
                                <w:szCs w:val="16"/>
                              </w:rPr>
                              <w:t xml:space="preserve">Nella sezione “parametri da inserire” possiamo alimentare il foglio di calcolo con parametri </w:t>
                            </w:r>
                            <w:r w:rsidR="00E16B70">
                              <w:rPr>
                                <w:b/>
                                <w:bCs w:val="0"/>
                                <w:sz w:val="16"/>
                                <w:szCs w:val="16"/>
                              </w:rPr>
                              <w:t>di base che influenzano</w:t>
                            </w:r>
                            <w:r w:rsidR="00E7495E" w:rsidRPr="00E7495E">
                              <w:rPr>
                                <w:b/>
                                <w:bCs w:val="0"/>
                                <w:sz w:val="16"/>
                                <w:szCs w:val="16"/>
                              </w:rPr>
                              <w:t xml:space="preserve"> tutti i calcoli</w:t>
                            </w:r>
                            <w:r w:rsidRPr="002D311B">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943CF" id="Casella di testo 4" o:spid="_x0000_s1030" type="#_x0000_t202" style="position:absolute;margin-left:450.15pt;margin-top:24.2pt;width:83.25pt;height:103.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" fillcolor="white [3201]" stroked="f" strokeweight=".5pt">
                <v:textbox>
                  <w:txbxContent>
                    <w:p w14:paraId="59AD3378" w14:textId="77777777" w:rsidR="00624154" w:rsidRPr="002D311B" w:rsidRDefault="00624154" w:rsidP="0036588A">
                      <w:pPr>
                        <w:rPr>
                          <w:sz w:val="16"/>
                          <w:szCs w:val="16"/>
                        </w:rPr>
                      </w:pPr>
                      <w:r w:rsidRPr="00E7495E">
                        <w:rPr>
                          <w:b/>
                          <w:bCs w:val="0"/>
                          <w:sz w:val="16"/>
                          <w:szCs w:val="16"/>
                        </w:rPr>
                        <w:t xml:space="preserve">Nella sezione “parametri da inserire” possiamo alimentare il foglio di calcolo con parametri </w:t>
                      </w:r>
                      <w:r w:rsidR="00E16B70">
                        <w:rPr>
                          <w:b/>
                          <w:bCs w:val="0"/>
                          <w:sz w:val="16"/>
                          <w:szCs w:val="16"/>
                        </w:rPr>
                        <w:t>di base che influenzano</w:t>
                      </w:r>
                      <w:r w:rsidR="00E7495E" w:rsidRPr="00E7495E">
                        <w:rPr>
                          <w:b/>
                          <w:bCs w:val="0"/>
                          <w:sz w:val="16"/>
                          <w:szCs w:val="16"/>
                        </w:rPr>
                        <w:t xml:space="preserve"> tutti i calcoli</w:t>
                      </w:r>
                      <w:r w:rsidRPr="002D311B">
                        <w:rPr>
                          <w:sz w:val="16"/>
                          <w:szCs w:val="16"/>
                        </w:rPr>
                        <w:t>.</w:t>
                      </w:r>
                    </w:p>
                  </w:txbxContent>
                </v:textbox>
              </v:shape>
            </w:pict>
          </mc:Fallback>
        </mc:AlternateContent>
      </w:r>
      <w:r w:rsidR="00624154" w:rsidRPr="007E2C17">
        <w:rPr>
          <w:noProof w:val="0"/>
        </w:rPr>
        <w:t>Sezione</w:t>
      </w:r>
      <w:r w:rsidR="00C27A76" w:rsidRPr="007E2C17">
        <w:rPr>
          <w:noProof w:val="0"/>
        </w:rPr>
        <w:t xml:space="preserve"> A)</w:t>
      </w:r>
      <w:r w:rsidR="00624154" w:rsidRPr="007E2C17">
        <w:rPr>
          <w:noProof w:val="0"/>
        </w:rPr>
        <w:t xml:space="preserve"> “Parametri”</w:t>
      </w:r>
      <w:bookmarkEnd w:id="7"/>
      <w:bookmarkEnd w:id="8"/>
    </w:p>
    <w:p w14:paraId="291B2A23" w14:textId="77777777" w:rsidR="00624154" w:rsidRPr="007E2C17" w:rsidRDefault="00624154" w:rsidP="004829FA">
      <w:pPr>
        <w:spacing w:line="280" w:lineRule="exact"/>
        <w:jc w:val="both"/>
      </w:pPr>
      <w:r w:rsidRPr="007E2C17">
        <w:t xml:space="preserve">Troviamo dunque, </w:t>
      </w:r>
      <w:r w:rsidR="00E7495E" w:rsidRPr="007E2C17">
        <w:t>tra le celle B4 ed I21</w:t>
      </w:r>
      <w:r w:rsidRPr="007E2C17">
        <w:t>, la sezione “Parametri”. Come in tutte le sezioni</w:t>
      </w:r>
      <w:r w:rsidR="00C27A76" w:rsidRPr="007E2C17">
        <w:t xml:space="preserve"> del foglio di calcolo</w:t>
      </w:r>
      <w:r w:rsidRPr="007E2C17">
        <w:t>, vi figurano celle in azzurro (dati da inserire) e celle in bianco, che sono il risultato di calcoli per i quali possono essere impiegati parametri inseriti in altre sezioni. Tali risultati sono riportati in questa sezione per agevolare le simulazioni.</w:t>
      </w:r>
    </w:p>
    <w:p w14:paraId="122C4FB1" w14:textId="77777777" w:rsidR="00624154" w:rsidRPr="007E2C17" w:rsidRDefault="00624154" w:rsidP="004829FA">
      <w:pPr>
        <w:spacing w:line="280" w:lineRule="exact"/>
      </w:pPr>
      <w:r w:rsidRPr="007E2C17">
        <w:t>Ciascun dato è caratterizzato da:</w:t>
      </w:r>
    </w:p>
    <w:p w14:paraId="48F9FE03" w14:textId="77777777" w:rsidR="00624154" w:rsidRPr="007E2C17" w:rsidRDefault="00624154" w:rsidP="004829FA">
      <w:pPr>
        <w:pStyle w:val="Paragrafoelenco"/>
        <w:spacing w:line="280" w:lineRule="exact"/>
        <w:rPr>
          <w:lang w:val="it-IT"/>
        </w:rPr>
      </w:pPr>
      <w:r w:rsidRPr="007E2C17">
        <w:rPr>
          <w:lang w:val="it-IT"/>
        </w:rPr>
        <w:t>una descrizione (come, in questo caso, nella colonna B</w:t>
      </w:r>
      <w:r w:rsidR="00E7495E" w:rsidRPr="007E2C17">
        <w:rPr>
          <w:lang w:val="it-IT"/>
        </w:rPr>
        <w:t xml:space="preserve"> e qualche volta A</w:t>
      </w:r>
      <w:r w:rsidRPr="007E2C17">
        <w:rPr>
          <w:lang w:val="it-IT"/>
        </w:rPr>
        <w:t>);</w:t>
      </w:r>
    </w:p>
    <w:p w14:paraId="39928238" w14:textId="77777777" w:rsidR="00624154" w:rsidRPr="007E2C17" w:rsidRDefault="00624154" w:rsidP="004829FA">
      <w:pPr>
        <w:pStyle w:val="Paragrafoelenco"/>
        <w:spacing w:line="280" w:lineRule="exact"/>
        <w:rPr>
          <w:lang w:val="it-IT"/>
        </w:rPr>
      </w:pPr>
      <w:r w:rsidRPr="007E2C17">
        <w:rPr>
          <w:lang w:val="it-IT"/>
        </w:rPr>
        <w:t>l’indicazione della unità di misura (come, in questo caso, nella colonna C);</w:t>
      </w:r>
    </w:p>
    <w:p w14:paraId="449A82F9" w14:textId="77777777" w:rsidR="00624154" w:rsidRPr="007E2C17" w:rsidRDefault="00624154" w:rsidP="004829FA">
      <w:pPr>
        <w:pStyle w:val="Paragrafoelenco"/>
        <w:spacing w:line="280" w:lineRule="exact"/>
        <w:rPr>
          <w:lang w:val="it-IT"/>
        </w:rPr>
      </w:pPr>
      <w:r w:rsidRPr="007E2C17">
        <w:rPr>
          <w:lang w:val="it-IT"/>
        </w:rPr>
        <w:t>la cella relativa al dato (co</w:t>
      </w:r>
      <w:r w:rsidR="00E7495E" w:rsidRPr="007E2C17">
        <w:rPr>
          <w:lang w:val="it-IT"/>
        </w:rPr>
        <w:t>lonne D, E, F, G, H, I a seconda dei casi</w:t>
      </w:r>
      <w:r w:rsidRPr="007E2C17">
        <w:rPr>
          <w:lang w:val="it-IT"/>
        </w:rPr>
        <w:t xml:space="preserve">). </w:t>
      </w:r>
    </w:p>
    <w:p w14:paraId="769F621F" w14:textId="77777777" w:rsidR="00624154" w:rsidRDefault="00624154" w:rsidP="00A56A2C">
      <w:pPr>
        <w:spacing w:line="280" w:lineRule="exact"/>
        <w:jc w:val="both"/>
        <w:rPr>
          <w:b/>
        </w:rPr>
      </w:pPr>
      <w:r w:rsidRPr="007E2C17">
        <w:t xml:space="preserve">Per inserire un dato, ci si posiziona sulla cella desiderata con il mouse, si digita il numero e poi si preme il tasto “invio” della tastiera, oppure una delle frecce. </w:t>
      </w:r>
      <w:r w:rsidRPr="007E2C17">
        <w:rPr>
          <w:b/>
        </w:rPr>
        <w:t>I dati vanno inseriti IVA esclusa.</w:t>
      </w:r>
    </w:p>
    <w:p w14:paraId="5B842D08" w14:textId="77777777" w:rsidR="00E6153F" w:rsidRDefault="00E6153F" w:rsidP="00A56A2C">
      <w:pPr>
        <w:spacing w:line="280" w:lineRule="exact"/>
        <w:jc w:val="both"/>
      </w:pPr>
    </w:p>
    <w:p w14:paraId="78C069CA" w14:textId="742ABED7" w:rsidR="00E6153F" w:rsidRPr="007E2C17" w:rsidRDefault="00E6153F" w:rsidP="00A56A2C">
      <w:pPr>
        <w:spacing w:line="280" w:lineRule="exact"/>
        <w:jc w:val="both"/>
      </w:pPr>
      <w:r>
        <w:t xml:space="preserve">I dati si riferiscono ad </w:t>
      </w:r>
      <w:r w:rsidRPr="00D92AA6">
        <w:rPr>
          <w:b/>
          <w:bCs w:val="0"/>
        </w:rPr>
        <w:t>un solo anno</w:t>
      </w:r>
      <w:r>
        <w:t>: naturalmente se si dovesse considerare un orizzonte temporale pluriennale occorrerebbe inserire dei fattori di attualizzazione.</w:t>
      </w:r>
    </w:p>
    <w:p w14:paraId="08A75B14" w14:textId="77777777" w:rsidR="00624154" w:rsidRPr="007E2C17" w:rsidRDefault="00624154" w:rsidP="004829FA">
      <w:pPr>
        <w:spacing w:line="280" w:lineRule="exact"/>
      </w:pPr>
    </w:p>
    <w:p w14:paraId="175DC8F0" w14:textId="77777777" w:rsidR="00624154" w:rsidRPr="007E2C17" w:rsidRDefault="00624154" w:rsidP="004829FA">
      <w:pPr>
        <w:spacing w:line="280" w:lineRule="exact"/>
      </w:pPr>
      <w:r w:rsidRPr="007E2C17">
        <w:rPr>
          <w:noProof/>
        </w:rPr>
        <mc:AlternateContent>
          <mc:Choice Requires="wpg">
            <w:drawing>
              <wp:anchor distT="0" distB="0" distL="114300" distR="114300" simplePos="0" relativeHeight="251666432" behindDoc="0" locked="0" layoutInCell="1" allowOverlap="1" wp14:anchorId="60E3D583" wp14:editId="1F82F6BB">
                <wp:simplePos x="0" y="0"/>
                <wp:positionH relativeFrom="page">
                  <wp:align>center</wp:align>
                </wp:positionH>
                <wp:positionV relativeFrom="paragraph">
                  <wp:posOffset>8255</wp:posOffset>
                </wp:positionV>
                <wp:extent cx="3867150" cy="2830195"/>
                <wp:effectExtent l="0" t="0" r="0" b="8255"/>
                <wp:wrapSquare wrapText="bothSides"/>
                <wp:docPr id="9" name="Gruppo 9"/>
                <wp:cNvGraphicFramePr/>
                <a:graphic xmlns:a="http://schemas.openxmlformats.org/drawingml/2006/main">
                  <a:graphicData uri="http://schemas.microsoft.com/office/word/2010/wordprocessingGroup">
                    <wpg:wgp>
                      <wpg:cNvGrpSpPr/>
                      <wpg:grpSpPr>
                        <a:xfrm>
                          <a:off x="0" y="0"/>
                          <a:ext cx="3867150" cy="2830195"/>
                          <a:chOff x="0" y="0"/>
                          <a:chExt cx="3867150" cy="2830195"/>
                        </a:xfrm>
                      </wpg:grpSpPr>
                      <pic:pic xmlns:pic="http://schemas.openxmlformats.org/drawingml/2006/picture">
                        <pic:nvPicPr>
                          <pic:cNvPr id="56" name="Immagine 5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23335" cy="1397000"/>
                          </a:xfrm>
                          <a:prstGeom prst="rect">
                            <a:avLst/>
                          </a:prstGeom>
                        </pic:spPr>
                      </pic:pic>
                      <pic:pic xmlns:pic="http://schemas.openxmlformats.org/drawingml/2006/picture">
                        <pic:nvPicPr>
                          <pic:cNvPr id="57" name="Immagin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400175"/>
                            <a:ext cx="3867150" cy="1430020"/>
                          </a:xfrm>
                          <a:prstGeom prst="rect">
                            <a:avLst/>
                          </a:prstGeom>
                        </pic:spPr>
                      </pic:pic>
                    </wpg:wgp>
                  </a:graphicData>
                </a:graphic>
              </wp:anchor>
            </w:drawing>
          </mc:Choice>
          <mc:Fallback>
            <w:pict>
              <v:group w14:anchorId="13635F06" id="Gruppo 9" o:spid="_x0000_s1026" style="position:absolute;margin-left:0;margin-top:.65pt;width:304.5pt;height:222.85pt;z-index:251666432;mso-position-horizontal:center;mso-position-horizontal-relative:page" coordsize="38671,2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6" o:spid="_x0000_s1027" type="#_x0000_t75" style="position:absolute;width:38233;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">
                  <v:imagedata r:id="rId14" o:title=""/>
                </v:shape>
                <v:shape id="Immagine 57" o:spid="_x0000_s1028" type="#_x0000_t75" style="position:absolute;top:14001;width:38671;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">
                  <v:imagedata r:id="rId15" o:title=""/>
                </v:shape>
                <w10:wrap type="square" anchorx="page"/>
              </v:group>
            </w:pict>
          </mc:Fallback>
        </mc:AlternateContent>
      </w:r>
    </w:p>
    <w:p w14:paraId="03F25B49" w14:textId="77777777" w:rsidR="00E5262F" w:rsidRPr="007E2C17" w:rsidRDefault="00E5262F" w:rsidP="004829FA">
      <w:pPr>
        <w:spacing w:line="280" w:lineRule="exact"/>
      </w:pPr>
    </w:p>
    <w:p w14:paraId="03A4A690" w14:textId="77777777" w:rsidR="00E5262F" w:rsidRPr="007E2C17" w:rsidRDefault="00E5262F" w:rsidP="004829FA">
      <w:pPr>
        <w:spacing w:line="280" w:lineRule="exact"/>
      </w:pPr>
    </w:p>
    <w:p w14:paraId="5E9687C6" w14:textId="77777777" w:rsidR="00E5262F" w:rsidRPr="007E2C17" w:rsidRDefault="00E5262F" w:rsidP="004829FA">
      <w:pPr>
        <w:spacing w:line="280" w:lineRule="exact"/>
      </w:pPr>
    </w:p>
    <w:p w14:paraId="4FE3B03D" w14:textId="77777777" w:rsidR="00E5262F" w:rsidRPr="007E2C17" w:rsidRDefault="00E5262F" w:rsidP="004829FA">
      <w:pPr>
        <w:spacing w:line="280" w:lineRule="exact"/>
      </w:pPr>
    </w:p>
    <w:p w14:paraId="6CECF0EB" w14:textId="77777777" w:rsidR="00E5262F" w:rsidRPr="007E2C17" w:rsidRDefault="00E5262F" w:rsidP="004829FA">
      <w:pPr>
        <w:spacing w:line="280" w:lineRule="exact"/>
      </w:pPr>
    </w:p>
    <w:p w14:paraId="58E362A0" w14:textId="77777777" w:rsidR="00E5262F" w:rsidRPr="007E2C17" w:rsidRDefault="00E5262F" w:rsidP="004829FA">
      <w:pPr>
        <w:spacing w:line="280" w:lineRule="exact"/>
      </w:pPr>
    </w:p>
    <w:p w14:paraId="264B8CB0" w14:textId="77777777" w:rsidR="00E5262F" w:rsidRPr="007E2C17" w:rsidRDefault="00E5262F" w:rsidP="004829FA">
      <w:pPr>
        <w:spacing w:line="280" w:lineRule="exact"/>
      </w:pPr>
    </w:p>
    <w:p w14:paraId="3B60F961" w14:textId="77777777" w:rsidR="00E5262F" w:rsidRPr="007E2C17" w:rsidRDefault="00E5262F" w:rsidP="004829FA">
      <w:pPr>
        <w:spacing w:line="280" w:lineRule="exact"/>
      </w:pPr>
    </w:p>
    <w:p w14:paraId="124BD5FC" w14:textId="77777777" w:rsidR="00E5262F" w:rsidRPr="007E2C17" w:rsidRDefault="00E5262F" w:rsidP="004829FA">
      <w:pPr>
        <w:spacing w:line="280" w:lineRule="exact"/>
      </w:pPr>
    </w:p>
    <w:p w14:paraId="025CCC90" w14:textId="77777777" w:rsidR="00E5262F" w:rsidRPr="007E2C17" w:rsidRDefault="00E5262F" w:rsidP="004829FA">
      <w:pPr>
        <w:spacing w:line="280" w:lineRule="exact"/>
      </w:pPr>
    </w:p>
    <w:p w14:paraId="3D2063A4" w14:textId="77777777" w:rsidR="00E5262F" w:rsidRPr="007E2C17" w:rsidRDefault="00E5262F" w:rsidP="004829FA">
      <w:pPr>
        <w:spacing w:line="280" w:lineRule="exact"/>
      </w:pPr>
    </w:p>
    <w:p w14:paraId="1E9B4E51" w14:textId="77777777" w:rsidR="00E5262F" w:rsidRPr="007E2C17" w:rsidRDefault="00E5262F" w:rsidP="004829FA">
      <w:pPr>
        <w:spacing w:line="280" w:lineRule="exact"/>
      </w:pPr>
    </w:p>
    <w:p w14:paraId="47184BB2" w14:textId="77777777" w:rsidR="00E5262F" w:rsidRPr="007E2C17" w:rsidRDefault="00E5262F" w:rsidP="004829FA">
      <w:pPr>
        <w:spacing w:line="280" w:lineRule="exact"/>
      </w:pPr>
    </w:p>
    <w:p w14:paraId="0A1CD671" w14:textId="77777777" w:rsidR="00E5262F" w:rsidRPr="007E2C17" w:rsidRDefault="00E5262F" w:rsidP="004829FA">
      <w:pPr>
        <w:spacing w:line="280" w:lineRule="exact"/>
      </w:pPr>
    </w:p>
    <w:p w14:paraId="0F5B5A50" w14:textId="77777777" w:rsidR="00E5262F" w:rsidRPr="007E2C17" w:rsidRDefault="00E5262F" w:rsidP="004829FA">
      <w:pPr>
        <w:spacing w:line="280" w:lineRule="exact"/>
      </w:pPr>
    </w:p>
    <w:p w14:paraId="3EA45773" w14:textId="77777777" w:rsidR="00624154" w:rsidRPr="007E2C17" w:rsidRDefault="00624154" w:rsidP="004829FA">
      <w:pPr>
        <w:spacing w:line="280" w:lineRule="exact"/>
      </w:pPr>
      <w:r w:rsidRPr="007E2C17">
        <w:rPr>
          <w:noProof/>
        </w:rPr>
        <mc:AlternateContent>
          <mc:Choice Requires="wps">
            <w:drawing>
              <wp:anchor distT="0" distB="0" distL="114300" distR="114300" simplePos="0" relativeHeight="251667456" behindDoc="0" locked="0" layoutInCell="1" allowOverlap="1" wp14:anchorId="7E402C3C" wp14:editId="7EEE04DC">
                <wp:simplePos x="0" y="0"/>
                <wp:positionH relativeFrom="column">
                  <wp:posOffset>5716918</wp:posOffset>
                </wp:positionH>
                <wp:positionV relativeFrom="paragraph">
                  <wp:posOffset>155815</wp:posOffset>
                </wp:positionV>
                <wp:extent cx="1057275" cy="929387"/>
                <wp:effectExtent l="0" t="0" r="9525" b="4445"/>
                <wp:wrapNone/>
                <wp:docPr id="10" name="Casella di testo 10"/>
                <wp:cNvGraphicFramePr/>
                <a:graphic xmlns:a="http://schemas.openxmlformats.org/drawingml/2006/main">
                  <a:graphicData uri="http://schemas.microsoft.com/office/word/2010/wordprocessingShape">
                    <wps:wsp>
                      <wps:cNvSpPr txBox="1"/>
                      <wps:spPr>
                        <a:xfrm>
                          <a:off x="0" y="0"/>
                          <a:ext cx="1057275" cy="929387"/>
                        </a:xfrm>
                        <a:prstGeom prst="rect">
                          <a:avLst/>
                        </a:prstGeom>
                        <a:solidFill>
                          <a:schemeClr val="lt1"/>
                        </a:solidFill>
                        <a:ln w="6350">
                          <a:noFill/>
                        </a:ln>
                      </wps:spPr>
                      <wps:txbx>
                        <w:txbxContent>
                          <w:p w14:paraId="5CCC88EB" w14:textId="77777777" w:rsidR="00624154" w:rsidRPr="00010853" w:rsidRDefault="00624154" w:rsidP="00285BD4">
                            <w:pPr>
                              <w:rPr>
                                <w:b/>
                                <w:bCs w:val="0"/>
                                <w:sz w:val="16"/>
                                <w:szCs w:val="16"/>
                              </w:rPr>
                            </w:pPr>
                            <w:r w:rsidRPr="00010853">
                              <w:rPr>
                                <w:b/>
                                <w:bCs w:val="0"/>
                                <w:sz w:val="16"/>
                                <w:szCs w:val="16"/>
                              </w:rPr>
                              <w:t>Qui vanno inseriti i parametri generali della coltura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02C3C" id="Casella di testo 10" o:spid="_x0000_s1031" type="#_x0000_t202" style="position:absolute;margin-left:450.15pt;margin-top:12.25pt;width:83.25pt;height:7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VrMQIAAFs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" fillcolor="white [3201]" stroked="f" strokeweight=".5pt">
                <v:textbox>
                  <w:txbxContent>
                    <w:p w14:paraId="5CCC88EB" w14:textId="77777777" w:rsidR="00624154" w:rsidRPr="00010853" w:rsidRDefault="00624154" w:rsidP="00285BD4">
                      <w:pPr>
                        <w:rPr>
                          <w:b/>
                          <w:bCs w:val="0"/>
                          <w:sz w:val="16"/>
                          <w:szCs w:val="16"/>
                        </w:rPr>
                      </w:pPr>
                      <w:r w:rsidRPr="00010853">
                        <w:rPr>
                          <w:b/>
                          <w:bCs w:val="0"/>
                          <w:sz w:val="16"/>
                          <w:szCs w:val="16"/>
                        </w:rPr>
                        <w:t>Qui vanno inseriti i parametri generali della coltura</w:t>
                      </w:r>
                    </w:p>
                  </w:txbxContent>
                </v:textbox>
              </v:shape>
            </w:pict>
          </mc:Fallback>
        </mc:AlternateContent>
      </w:r>
      <w:r w:rsidRPr="007E2C17">
        <w:t>Inseriremo pertanto, in questa sezione:</w:t>
      </w:r>
    </w:p>
    <w:p w14:paraId="41BBACF2" w14:textId="77777777" w:rsidR="00E5262F" w:rsidRPr="007E2C17" w:rsidRDefault="00E5262F" w:rsidP="004829FA">
      <w:pPr>
        <w:pStyle w:val="Paragrafoelenco"/>
        <w:spacing w:line="280" w:lineRule="exact"/>
        <w:jc w:val="both"/>
        <w:rPr>
          <w:lang w:val="it-IT"/>
        </w:rPr>
      </w:pPr>
      <w:r w:rsidRPr="007E2C17">
        <w:rPr>
          <w:lang w:val="it-IT"/>
        </w:rPr>
        <w:t xml:space="preserve">il costo del lavoro orario (lordo). Questo dato va inserito anche se non abbiamo dipendenti, perché in questo caso corrisponde alla remunerazione che riteniamo adeguata </w:t>
      </w:r>
      <w:r w:rsidR="00DB4F9E" w:rsidRPr="007E2C17">
        <w:rPr>
          <w:lang w:val="it-IT"/>
        </w:rPr>
        <w:t>al lavoro dell’imprenditore</w:t>
      </w:r>
    </w:p>
    <w:p w14:paraId="57E69568" w14:textId="77777777" w:rsidR="00624154" w:rsidRPr="007E2C17" w:rsidRDefault="00624154" w:rsidP="004829FA">
      <w:pPr>
        <w:pStyle w:val="Paragrafoelenco"/>
        <w:spacing w:line="280" w:lineRule="exact"/>
        <w:rPr>
          <w:lang w:val="it-IT"/>
        </w:rPr>
      </w:pPr>
      <w:r w:rsidRPr="007E2C17">
        <w:rPr>
          <w:lang w:val="it-IT"/>
        </w:rPr>
        <w:t xml:space="preserve">il costo del </w:t>
      </w:r>
      <w:r w:rsidR="00E96875" w:rsidRPr="007E2C17">
        <w:rPr>
          <w:lang w:val="it-IT"/>
        </w:rPr>
        <w:t>carburante</w:t>
      </w:r>
      <w:r w:rsidRPr="007E2C17">
        <w:rPr>
          <w:lang w:val="it-IT"/>
        </w:rPr>
        <w:t>, in euro al litro</w:t>
      </w:r>
      <w:r w:rsidR="00E96875" w:rsidRPr="007E2C17">
        <w:rPr>
          <w:lang w:val="it-IT"/>
        </w:rPr>
        <w:t>, che in questo caso è diversificato per una serie di possibili mezzi (trattoria, falcia e carica, ecc.) impiegati per ciascuna operazione</w:t>
      </w:r>
      <w:r w:rsidRPr="007E2C17">
        <w:rPr>
          <w:lang w:val="it-IT"/>
        </w:rPr>
        <w:t>;</w:t>
      </w:r>
    </w:p>
    <w:p w14:paraId="43FE9A49" w14:textId="77777777" w:rsidR="00030F57" w:rsidRPr="007E2C17" w:rsidRDefault="00030F57" w:rsidP="004829FA">
      <w:pPr>
        <w:pStyle w:val="Paragrafoelenco"/>
        <w:spacing w:line="280" w:lineRule="exact"/>
        <w:rPr>
          <w:lang w:val="it-IT"/>
        </w:rPr>
      </w:pPr>
      <w:r w:rsidRPr="007E2C17">
        <w:rPr>
          <w:lang w:val="it-IT"/>
        </w:rPr>
        <w:t>il numero di sfalci per anno;</w:t>
      </w:r>
    </w:p>
    <w:p w14:paraId="1971C4C1" w14:textId="77777777" w:rsidR="00D71B91" w:rsidRPr="007E2C17" w:rsidRDefault="00D71B91" w:rsidP="004829FA">
      <w:pPr>
        <w:pStyle w:val="Paragrafoelenco"/>
        <w:spacing w:line="280" w:lineRule="exact"/>
        <w:rPr>
          <w:lang w:val="it-IT"/>
        </w:rPr>
      </w:pPr>
      <w:r w:rsidRPr="007E2C17">
        <w:rPr>
          <w:lang w:val="it-IT"/>
        </w:rPr>
        <w:t>la superficie, in ettari, dedicata alla coltura</w:t>
      </w:r>
    </w:p>
    <w:p w14:paraId="3C95D89C" w14:textId="77777777" w:rsidR="00624154" w:rsidRPr="007E2C17" w:rsidRDefault="00030F57" w:rsidP="004829FA">
      <w:pPr>
        <w:pStyle w:val="Paragrafoelenco"/>
        <w:spacing w:line="280" w:lineRule="exact"/>
        <w:rPr>
          <w:lang w:val="it-IT"/>
        </w:rPr>
      </w:pPr>
      <w:r w:rsidRPr="007E2C17">
        <w:rPr>
          <w:lang w:val="it-IT"/>
        </w:rPr>
        <w:t>le rese previste per ciascuno sfalcio (per gli sfalci non effettuati, inserire zero)</w:t>
      </w:r>
      <w:r w:rsidR="0036588A" w:rsidRPr="007E2C17">
        <w:rPr>
          <w:lang w:val="it-IT"/>
        </w:rPr>
        <w:t>.</w:t>
      </w:r>
    </w:p>
    <w:p w14:paraId="5BA3B0DC" w14:textId="77777777" w:rsidR="0036588A" w:rsidRPr="007E2C17" w:rsidRDefault="00DB4F9E" w:rsidP="004829FA">
      <w:pPr>
        <w:pStyle w:val="Didascalia"/>
        <w:spacing w:line="280" w:lineRule="exact"/>
      </w:pPr>
      <w:r w:rsidRPr="007E2C17">
        <w:rPr>
          <w:noProof/>
        </w:rPr>
        <w:drawing>
          <wp:anchor distT="0" distB="0" distL="114300" distR="114300" simplePos="0" relativeHeight="251680768" behindDoc="0" locked="0" layoutInCell="1" allowOverlap="1" wp14:anchorId="0C3D70EC" wp14:editId="2C21D119">
            <wp:simplePos x="0" y="0"/>
            <wp:positionH relativeFrom="column">
              <wp:posOffset>229057</wp:posOffset>
            </wp:positionH>
            <wp:positionV relativeFrom="paragraph">
              <wp:posOffset>277886</wp:posOffset>
            </wp:positionV>
            <wp:extent cx="5525770" cy="2266315"/>
            <wp:effectExtent l="38100" t="38100" r="74930" b="76835"/>
            <wp:wrapTopAndBottom/>
            <wp:docPr id="1190749008" name="Immagine 1190749008">
              <a:extLst xmlns:a="http://schemas.openxmlformats.org/drawingml/2006/main">
                <a:ext uri="{FF2B5EF4-FFF2-40B4-BE49-F238E27FC236}">
                  <a16:creationId xmlns:a16="http://schemas.microsoft.com/office/drawing/2014/main" id="{6FD7F12B-6075-2E82-4F27-B87A74B0E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6FD7F12B-6075-2E82-4F27-B87A74B0EB8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5770" cy="2266315"/>
                    </a:xfrm>
                    <a:prstGeom prst="rect">
                      <a:avLst/>
                    </a:prstGeom>
                    <a:effectLst>
                      <a:outerShdw blurRad="50800" dist="38100" dir="2700000" algn="tl" rotWithShape="0">
                        <a:prstClr val="black">
                          <a:alpha val="40000"/>
                        </a:prstClr>
                      </a:outerShdw>
                    </a:effectLst>
                  </pic:spPr>
                </pic:pic>
              </a:graphicData>
            </a:graphic>
          </wp:anchor>
        </w:drawing>
      </w:r>
      <w:r w:rsidR="00490457" w:rsidRPr="007E2C17">
        <w:t xml:space="preserve">Tabella </w:t>
      </w:r>
      <w:r w:rsidR="005233B5">
        <w:fldChar w:fldCharType="begin"/>
      </w:r>
      <w:r w:rsidR="005233B5">
        <w:instrText xml:space="preserve"> SEQ Tabella \* ARABIC </w:instrText>
      </w:r>
      <w:r w:rsidR="005233B5">
        <w:fldChar w:fldCharType="separate"/>
      </w:r>
      <w:r w:rsidR="00287D29">
        <w:rPr>
          <w:noProof/>
        </w:rPr>
        <w:t>1</w:t>
      </w:r>
      <w:r w:rsidR="005233B5">
        <w:rPr>
          <w:noProof/>
        </w:rPr>
        <w:fldChar w:fldCharType="end"/>
      </w:r>
      <w:r w:rsidR="00490457" w:rsidRPr="007E2C17">
        <w:t xml:space="preserve"> </w:t>
      </w:r>
      <w:r w:rsidR="0036588A" w:rsidRPr="007E2C17">
        <w:t>– Parametri (esempio)</w:t>
      </w:r>
    </w:p>
    <w:p w14:paraId="31C4E01C" w14:textId="77777777" w:rsidR="0036588A" w:rsidRPr="007E2C17" w:rsidRDefault="0036588A" w:rsidP="004829FA">
      <w:pPr>
        <w:spacing w:line="280" w:lineRule="exact"/>
      </w:pPr>
    </w:p>
    <w:p w14:paraId="68D65322" w14:textId="77777777" w:rsidR="00DC4447" w:rsidRPr="007E2C17" w:rsidRDefault="00DC4447" w:rsidP="004829FA">
      <w:pPr>
        <w:spacing w:after="200" w:line="280" w:lineRule="exact"/>
        <w:rPr>
          <w:rFonts w:asciiTheme="majorHAnsi" w:eastAsiaTheme="majorEastAsia" w:hAnsiTheme="majorHAnsi" w:cstheme="majorBidi"/>
          <w:color w:val="33473C" w:themeColor="text2" w:themeShade="BF"/>
          <w:kern w:val="28"/>
          <w:sz w:val="24"/>
          <w:szCs w:val="24"/>
          <w:lang w:bidi="it-IT"/>
        </w:rPr>
      </w:pPr>
      <w:r w:rsidRPr="007E2C17">
        <w:br w:type="page"/>
      </w:r>
    </w:p>
    <w:p w14:paraId="01402BB4" w14:textId="77777777" w:rsidR="00D71B91" w:rsidRPr="007E2C17" w:rsidRDefault="00010853" w:rsidP="004829FA">
      <w:pPr>
        <w:pStyle w:val="Titolo2"/>
        <w:spacing w:line="280" w:lineRule="exact"/>
        <w:rPr>
          <w:noProof w:val="0"/>
        </w:rPr>
      </w:pPr>
      <w:bookmarkStart w:id="9" w:name="_Toc132900540"/>
      <w:r w:rsidRPr="007E2C17">
        <mc:AlternateContent>
          <mc:Choice Requires="wps">
            <w:drawing>
              <wp:anchor distT="0" distB="0" distL="114300" distR="114300" simplePos="0" relativeHeight="251676672" behindDoc="0" locked="0" layoutInCell="1" allowOverlap="1" wp14:anchorId="285F6AE0" wp14:editId="6F93CF17">
                <wp:simplePos x="0" y="0"/>
                <wp:positionH relativeFrom="column">
                  <wp:posOffset>5684626</wp:posOffset>
                </wp:positionH>
                <wp:positionV relativeFrom="paragraph">
                  <wp:posOffset>258578</wp:posOffset>
                </wp:positionV>
                <wp:extent cx="1057275" cy="1057275"/>
                <wp:effectExtent l="0" t="0" r="9525" b="9525"/>
                <wp:wrapNone/>
                <wp:docPr id="1299024955" name="Casella di testo 1299024955"/>
                <wp:cNvGraphicFramePr/>
                <a:graphic xmlns:a="http://schemas.openxmlformats.org/drawingml/2006/main">
                  <a:graphicData uri="http://schemas.microsoft.com/office/word/2010/wordprocessingShape">
                    <wps:wsp>
                      <wps:cNvSpPr txBox="1"/>
                      <wps:spPr>
                        <a:xfrm>
                          <a:off x="0" y="0"/>
                          <a:ext cx="1057275" cy="1057275"/>
                        </a:xfrm>
                        <a:prstGeom prst="rect">
                          <a:avLst/>
                        </a:prstGeom>
                        <a:solidFill>
                          <a:schemeClr val="lt1"/>
                        </a:solidFill>
                        <a:ln w="6350">
                          <a:noFill/>
                        </a:ln>
                      </wps:spPr>
                      <wps:txbx>
                        <w:txbxContent>
                          <w:p w14:paraId="755D23C6" w14:textId="77777777" w:rsidR="00010853" w:rsidRPr="00010853" w:rsidRDefault="00010853" w:rsidP="00010853">
                            <w:pPr>
                              <w:rPr>
                                <w:b/>
                                <w:bCs w:val="0"/>
                                <w:sz w:val="16"/>
                                <w:szCs w:val="16"/>
                              </w:rPr>
                            </w:pPr>
                            <w:r>
                              <w:rPr>
                                <w:b/>
                                <w:bCs w:val="0"/>
                                <w:sz w:val="16"/>
                                <w:szCs w:val="16"/>
                              </w:rPr>
                              <w:t>I ricavi, naturalmente, dipendono dalle rese e dal prezzo di vendita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F6AE0" id="Casella di testo 1299024955" o:spid="_x0000_s1032" type="#_x0000_t202" style="position:absolute;margin-left:447.6pt;margin-top:20.35pt;width:83.25pt;height:8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" fillcolor="white [3201]" stroked="f" strokeweight=".5pt">
                <v:textbox>
                  <w:txbxContent>
                    <w:p w14:paraId="755D23C6" w14:textId="77777777" w:rsidR="00010853" w:rsidRPr="00010853" w:rsidRDefault="00010853" w:rsidP="00010853">
                      <w:pPr>
                        <w:rPr>
                          <w:b/>
                          <w:bCs w:val="0"/>
                          <w:sz w:val="16"/>
                          <w:szCs w:val="16"/>
                        </w:rPr>
                      </w:pPr>
                      <w:r>
                        <w:rPr>
                          <w:b/>
                          <w:bCs w:val="0"/>
                          <w:sz w:val="16"/>
                          <w:szCs w:val="16"/>
                        </w:rPr>
                        <w:t>I ricavi, naturalmente, dipendono dalle rese e dal prezzo di vendita</w:t>
                      </w:r>
                    </w:p>
                  </w:txbxContent>
                </v:textbox>
              </v:shape>
            </w:pict>
          </mc:Fallback>
        </mc:AlternateContent>
      </w:r>
      <w:r w:rsidR="00D71B91" w:rsidRPr="007E2C17">
        <w:rPr>
          <w:noProof w:val="0"/>
        </w:rPr>
        <w:t>Sezione B) “Ricavi”</w:t>
      </w:r>
      <w:bookmarkEnd w:id="9"/>
    </w:p>
    <w:p w14:paraId="15D93E88" w14:textId="77777777" w:rsidR="00C27A76" w:rsidRPr="007E2C17" w:rsidRDefault="005A30C1" w:rsidP="004829FA">
      <w:pPr>
        <w:spacing w:line="280" w:lineRule="exact"/>
        <w:jc w:val="both"/>
      </w:pPr>
      <w:r w:rsidRPr="007E2C17">
        <w:t>In questa sezione, la Produzione Lorda Vendibile (PLV) è calcolata, in base alle rese, agli ettari dedicati, per ettaro e in totale, e al prezzo medio del proprio output (che va inserito, nella riga 25 dopo averlo eventualmente calcolato a parte, in autonomia, ponderando diversi volumi e prezzi).</w:t>
      </w:r>
    </w:p>
    <w:p w14:paraId="4A40AC57" w14:textId="77777777" w:rsidR="00FD7450" w:rsidRPr="007E2C17" w:rsidRDefault="00FD7450" w:rsidP="004829FA">
      <w:pPr>
        <w:spacing w:line="280" w:lineRule="exact"/>
        <w:jc w:val="both"/>
      </w:pPr>
      <w:r w:rsidRPr="007E2C17">
        <w:t>I dati esemplificativi inseriti, a parità di superfici dedicate alle colture e di prezzo di vendita, danno luogo a differenze ipotetiche nella PLV collegate al numero di sfalci ed alle rese per ciascuno sfalcio.</w:t>
      </w:r>
      <w:r w:rsidR="00032A91" w:rsidRPr="007E2C17">
        <w:t xml:space="preserve"> Naturalmente, il dato relativo ai ricavi va confrontato con i costi necessari per ottenere tale risultato.</w:t>
      </w:r>
    </w:p>
    <w:p w14:paraId="2E206F25" w14:textId="77777777" w:rsidR="00DC4447" w:rsidRPr="007E2C17" w:rsidRDefault="00DC4447" w:rsidP="004829FA">
      <w:pPr>
        <w:spacing w:line="280" w:lineRule="exact"/>
        <w:jc w:val="both"/>
      </w:pPr>
    </w:p>
    <w:p w14:paraId="2D549F08" w14:textId="77777777" w:rsidR="00DC4447" w:rsidRPr="007E2C17" w:rsidRDefault="00DB4F9E" w:rsidP="004829FA">
      <w:pPr>
        <w:pStyle w:val="Didascalia"/>
        <w:spacing w:line="280" w:lineRule="exact"/>
      </w:pPr>
      <w:r w:rsidRPr="007E2C17">
        <w:rPr>
          <w:noProof/>
        </w:rPr>
        <w:drawing>
          <wp:anchor distT="0" distB="0" distL="114300" distR="114300" simplePos="0" relativeHeight="251681792" behindDoc="0" locked="0" layoutInCell="1" allowOverlap="1" wp14:anchorId="147C9CA5" wp14:editId="0B922004">
            <wp:simplePos x="0" y="0"/>
            <wp:positionH relativeFrom="margin">
              <wp:align>left</wp:align>
            </wp:positionH>
            <wp:positionV relativeFrom="paragraph">
              <wp:posOffset>300337</wp:posOffset>
            </wp:positionV>
            <wp:extent cx="5901690" cy="783590"/>
            <wp:effectExtent l="38100" t="38100" r="80010" b="92710"/>
            <wp:wrapTopAndBottom/>
            <wp:docPr id="4555596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7798" cy="784319"/>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490457" w:rsidRPr="007E2C17">
        <w:t xml:space="preserve">Tabella </w:t>
      </w:r>
      <w:r w:rsidR="005233B5">
        <w:fldChar w:fldCharType="begin"/>
      </w:r>
      <w:r w:rsidR="005233B5">
        <w:instrText xml:space="preserve"> SEQ Tabella \* ARABIC </w:instrText>
      </w:r>
      <w:r w:rsidR="005233B5">
        <w:fldChar w:fldCharType="separate"/>
      </w:r>
      <w:r w:rsidR="00287D29">
        <w:rPr>
          <w:noProof/>
        </w:rPr>
        <w:t>2</w:t>
      </w:r>
      <w:r w:rsidR="005233B5">
        <w:rPr>
          <w:noProof/>
        </w:rPr>
        <w:fldChar w:fldCharType="end"/>
      </w:r>
      <w:r w:rsidR="00490457" w:rsidRPr="007E2C17">
        <w:t xml:space="preserve"> </w:t>
      </w:r>
      <w:r w:rsidR="00DC4447" w:rsidRPr="007E2C17">
        <w:t>– Ricavi</w:t>
      </w:r>
    </w:p>
    <w:p w14:paraId="2265BF6A" w14:textId="77777777" w:rsidR="00DC4447" w:rsidRPr="007E2C17" w:rsidRDefault="00DC4447" w:rsidP="004829FA">
      <w:pPr>
        <w:spacing w:line="280" w:lineRule="exact"/>
      </w:pPr>
    </w:p>
    <w:p w14:paraId="346D0041" w14:textId="77777777" w:rsidR="00E9529F" w:rsidRPr="007E2C17" w:rsidRDefault="00E9529F" w:rsidP="004829FA">
      <w:pPr>
        <w:pStyle w:val="Titolo2"/>
        <w:spacing w:line="280" w:lineRule="exact"/>
        <w:rPr>
          <w:noProof w:val="0"/>
        </w:rPr>
      </w:pPr>
      <w:bookmarkStart w:id="10" w:name="_Toc132900541"/>
      <w:r w:rsidRPr="007E2C17">
        <w:rPr>
          <w:noProof w:val="0"/>
        </w:rPr>
        <w:t>Sezione C) “Operazioni e relativi costi”</w:t>
      </w:r>
      <w:bookmarkEnd w:id="10"/>
    </w:p>
    <w:p w14:paraId="54AF80AC" w14:textId="77777777" w:rsidR="00624154" w:rsidRPr="007E2C17" w:rsidRDefault="00F808FA" w:rsidP="004829FA">
      <w:pPr>
        <w:spacing w:line="280" w:lineRule="exact"/>
        <w:jc w:val="both"/>
      </w:pPr>
      <w:r w:rsidRPr="007E2C17">
        <w:t>Questa sezione è suddivisa in quattro sotto-sezioni, in ciascuna delle quali occorre inserire, attività per attività, gli elementi che possono contribuire a stimarne i costi. Anche in questo caso sono presenti, naturalmente, elementi di semplificazione che possono rendere necessari alcuni calcoli, da effettuare a latere, preliminari all’inserimento del dato.</w:t>
      </w:r>
    </w:p>
    <w:p w14:paraId="6BE83620" w14:textId="77777777" w:rsidR="004C2D40" w:rsidRPr="007E2C17" w:rsidRDefault="004C2D40" w:rsidP="004829FA">
      <w:pPr>
        <w:pStyle w:val="Didascalia"/>
        <w:spacing w:line="280" w:lineRule="exact"/>
        <w:rPr>
          <w:sz w:val="8"/>
          <w:szCs w:val="8"/>
        </w:rPr>
      </w:pPr>
    </w:p>
    <w:p w14:paraId="46715C31" w14:textId="77777777" w:rsidR="004C2D40" w:rsidRPr="007E2C17" w:rsidRDefault="00803636" w:rsidP="004829FA">
      <w:pPr>
        <w:pStyle w:val="Didascalia"/>
        <w:spacing w:line="280" w:lineRule="exact"/>
      </w:pPr>
      <w:r w:rsidRPr="007E2C17">
        <w:rPr>
          <w:noProof/>
          <w:lang w:bidi="it-IT"/>
        </w:rPr>
        <w:drawing>
          <wp:anchor distT="0" distB="0" distL="114300" distR="114300" simplePos="0" relativeHeight="251684864" behindDoc="0" locked="0" layoutInCell="1" allowOverlap="1" wp14:anchorId="7FE2E429" wp14:editId="3E57E744">
            <wp:simplePos x="0" y="0"/>
            <wp:positionH relativeFrom="margin">
              <wp:align>left</wp:align>
            </wp:positionH>
            <wp:positionV relativeFrom="paragraph">
              <wp:posOffset>325120</wp:posOffset>
            </wp:positionV>
            <wp:extent cx="5525770" cy="1329055"/>
            <wp:effectExtent l="38100" t="38100" r="93980" b="99695"/>
            <wp:wrapTopAndBottom/>
            <wp:docPr id="1272096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9612" name=""/>
                    <pic:cNvPicPr/>
                  </pic:nvPicPr>
                  <pic:blipFill>
                    <a:blip r:embed="rId18">
                      <a:extLst>
                        <a:ext uri="{28A0092B-C50C-407E-A947-70E740481C1C}">
                          <a14:useLocalDpi xmlns:a14="http://schemas.microsoft.com/office/drawing/2010/main" val="0"/>
                        </a:ext>
                      </a:extLst>
                    </a:blip>
                    <a:stretch>
                      <a:fillRect/>
                    </a:stretch>
                  </pic:blipFill>
                  <pic:spPr>
                    <a:xfrm>
                      <a:off x="0" y="0"/>
                      <a:ext cx="5525770" cy="1329055"/>
                    </a:xfrm>
                    <a:prstGeom prst="rect">
                      <a:avLst/>
                    </a:prstGeom>
                    <a:effectLst>
                      <a:outerShdw blurRad="50800" dist="38100" dir="2700000" algn="tl" rotWithShape="0">
                        <a:prstClr val="black">
                          <a:alpha val="40000"/>
                        </a:prstClr>
                      </a:outerShdw>
                    </a:effectLst>
                  </pic:spPr>
                </pic:pic>
              </a:graphicData>
            </a:graphic>
          </wp:anchor>
        </w:drawing>
      </w:r>
      <w:r w:rsidR="004C2D40" w:rsidRPr="007E2C17">
        <w:t xml:space="preserve">Tabella </w:t>
      </w:r>
      <w:r w:rsidR="005233B5">
        <w:fldChar w:fldCharType="begin"/>
      </w:r>
      <w:r w:rsidR="005233B5">
        <w:instrText xml:space="preserve"> SEQ Tabella \* ARABIC </w:instrText>
      </w:r>
      <w:r w:rsidR="005233B5">
        <w:fldChar w:fldCharType="separate"/>
      </w:r>
      <w:r w:rsidR="00287D29">
        <w:rPr>
          <w:noProof/>
        </w:rPr>
        <w:t>3</w:t>
      </w:r>
      <w:r w:rsidR="005233B5">
        <w:rPr>
          <w:noProof/>
        </w:rPr>
        <w:fldChar w:fldCharType="end"/>
      </w:r>
      <w:r w:rsidR="004C2D40" w:rsidRPr="007E2C17">
        <w:t xml:space="preserve"> – </w:t>
      </w:r>
      <w:r w:rsidR="001435F4" w:rsidRPr="007E2C17">
        <w:t>Le componenti</w:t>
      </w:r>
      <w:r w:rsidR="004C2D40" w:rsidRPr="007E2C17">
        <w:t xml:space="preserve"> dell’inserimento dei costi</w:t>
      </w:r>
    </w:p>
    <w:p w14:paraId="05EA934E" w14:textId="77777777" w:rsidR="00BE7B30" w:rsidRPr="007E2C17" w:rsidRDefault="00DA0515" w:rsidP="004829FA">
      <w:pPr>
        <w:pStyle w:val="Didascalia"/>
        <w:spacing w:line="280" w:lineRule="exact"/>
        <w:rPr>
          <w:lang w:bidi="it-IT"/>
        </w:rPr>
      </w:pPr>
      <w:r w:rsidRPr="007E2C17">
        <w:rPr>
          <w:lang w:bidi="it-IT"/>
        </w:rPr>
        <w:t xml:space="preserve"> </w:t>
      </w:r>
    </w:p>
    <w:p w14:paraId="1321C01A" w14:textId="77777777" w:rsidR="000052CA" w:rsidRPr="007E2C17" w:rsidRDefault="00454988" w:rsidP="004829FA">
      <w:pPr>
        <w:spacing w:line="280" w:lineRule="exact"/>
        <w:jc w:val="both"/>
        <w:rPr>
          <w:lang w:bidi="it-IT"/>
        </w:rPr>
      </w:pPr>
      <w:r w:rsidRPr="007E2C17">
        <w:rPr>
          <w:noProof/>
        </w:rPr>
        <mc:AlternateContent>
          <mc:Choice Requires="wps">
            <w:drawing>
              <wp:anchor distT="0" distB="0" distL="114300" distR="114300" simplePos="0" relativeHeight="251678720" behindDoc="0" locked="0" layoutInCell="1" allowOverlap="1" wp14:anchorId="4D4FE49C" wp14:editId="0D020466">
                <wp:simplePos x="0" y="0"/>
                <wp:positionH relativeFrom="column">
                  <wp:posOffset>5612632</wp:posOffset>
                </wp:positionH>
                <wp:positionV relativeFrom="paragraph">
                  <wp:posOffset>49805</wp:posOffset>
                </wp:positionV>
                <wp:extent cx="1057275" cy="1057275"/>
                <wp:effectExtent l="0" t="0" r="9525" b="9525"/>
                <wp:wrapNone/>
                <wp:docPr id="2063392747" name="Casella di testo 2063392747"/>
                <wp:cNvGraphicFramePr/>
                <a:graphic xmlns:a="http://schemas.openxmlformats.org/drawingml/2006/main">
                  <a:graphicData uri="http://schemas.microsoft.com/office/word/2010/wordprocessingShape">
                    <wps:wsp>
                      <wps:cNvSpPr txBox="1"/>
                      <wps:spPr>
                        <a:xfrm>
                          <a:off x="0" y="0"/>
                          <a:ext cx="1057275" cy="1057275"/>
                        </a:xfrm>
                        <a:prstGeom prst="rect">
                          <a:avLst/>
                        </a:prstGeom>
                        <a:solidFill>
                          <a:schemeClr val="lt1"/>
                        </a:solidFill>
                        <a:ln w="6350">
                          <a:noFill/>
                        </a:ln>
                      </wps:spPr>
                      <wps:txbx>
                        <w:txbxContent>
                          <w:p w14:paraId="54E1035F" w14:textId="77777777" w:rsidR="00F6065A" w:rsidRPr="00010853" w:rsidRDefault="00F6065A" w:rsidP="00F6065A">
                            <w:pPr>
                              <w:rPr>
                                <w:b/>
                                <w:bCs w:val="0"/>
                                <w:sz w:val="16"/>
                                <w:szCs w:val="16"/>
                              </w:rPr>
                            </w:pPr>
                            <w:r>
                              <w:rPr>
                                <w:b/>
                                <w:bCs w:val="0"/>
                                <w:sz w:val="16"/>
                                <w:szCs w:val="16"/>
                              </w:rPr>
                              <w:t>I costi sono calcolati per ciascuna operazione agricola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FE49C" id="Casella di testo 2063392747" o:spid="_x0000_s1033" type="#_x0000_t202" style="position:absolute;left:0;text-align:left;margin-left:441.95pt;margin-top:3.9pt;width:83.25pt;height:8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" fillcolor="white [3201]" stroked="f" strokeweight=".5pt">
                <v:textbox>
                  <w:txbxContent>
                    <w:p w14:paraId="54E1035F" w14:textId="77777777" w:rsidR="00F6065A" w:rsidRPr="00010853" w:rsidRDefault="00F6065A" w:rsidP="00F6065A">
                      <w:pPr>
                        <w:rPr>
                          <w:b/>
                          <w:bCs w:val="0"/>
                          <w:sz w:val="16"/>
                          <w:szCs w:val="16"/>
                        </w:rPr>
                      </w:pPr>
                      <w:r>
                        <w:rPr>
                          <w:b/>
                          <w:bCs w:val="0"/>
                          <w:sz w:val="16"/>
                          <w:szCs w:val="16"/>
                        </w:rPr>
                        <w:t>I costi sono calcolati per ciascuna operazione agricola</w:t>
                      </w:r>
                    </w:p>
                  </w:txbxContent>
                </v:textbox>
              </v:shape>
            </w:pict>
          </mc:Fallback>
        </mc:AlternateContent>
      </w:r>
      <w:r w:rsidR="00161C1E" w:rsidRPr="007E2C17">
        <w:rPr>
          <w:lang w:bidi="it-IT"/>
        </w:rPr>
        <w:t xml:space="preserve">Per quanto riguarda </w:t>
      </w:r>
      <w:r w:rsidR="001435F4" w:rsidRPr="007E2C17">
        <w:rPr>
          <w:lang w:bidi="it-IT"/>
        </w:rPr>
        <w:t>i costi</w:t>
      </w:r>
      <w:r w:rsidR="00161C1E" w:rsidRPr="007E2C17">
        <w:rPr>
          <w:lang w:bidi="it-IT"/>
        </w:rPr>
        <w:t>, per ciascuna operazione</w:t>
      </w:r>
      <w:r w:rsidR="001435F4" w:rsidRPr="007E2C17">
        <w:rPr>
          <w:lang w:bidi="it-IT"/>
        </w:rPr>
        <w:t xml:space="preserve"> (aratura e sistemazioni agrarie, concimazioni, ecc.)</w:t>
      </w:r>
      <w:r w:rsidR="00161C1E" w:rsidRPr="007E2C17">
        <w:rPr>
          <w:lang w:bidi="it-IT"/>
        </w:rPr>
        <w:t xml:space="preserve"> occorre inserire:</w:t>
      </w:r>
    </w:p>
    <w:p w14:paraId="10D351BB" w14:textId="77777777" w:rsidR="00161C1E" w:rsidRPr="007E2C17" w:rsidRDefault="00C26AB7" w:rsidP="004829FA">
      <w:pPr>
        <w:pStyle w:val="Paragrafoelenco"/>
        <w:spacing w:line="280" w:lineRule="exact"/>
        <w:ind w:hanging="357"/>
        <w:contextualSpacing w:val="0"/>
        <w:rPr>
          <w:lang w:val="it-IT" w:bidi="it-IT"/>
        </w:rPr>
      </w:pPr>
      <w:r w:rsidRPr="007E2C17">
        <w:rPr>
          <w:lang w:val="it-IT" w:bidi="it-IT"/>
        </w:rPr>
        <w:t>le ore di attività</w:t>
      </w:r>
      <w:r w:rsidR="000A7A77" w:rsidRPr="007E2C17">
        <w:rPr>
          <w:lang w:val="it-IT" w:bidi="it-IT"/>
        </w:rPr>
        <w:t xml:space="preserve"> </w:t>
      </w:r>
      <w:r w:rsidR="00AD153E" w:rsidRPr="007E2C17">
        <w:rPr>
          <w:lang w:val="it-IT" w:bidi="it-IT"/>
        </w:rPr>
        <w:t xml:space="preserve">delle risorse umane (sia che </w:t>
      </w:r>
      <w:r w:rsidR="00B162F3" w:rsidRPr="007E2C17">
        <w:rPr>
          <w:lang w:val="it-IT" w:bidi="it-IT"/>
        </w:rPr>
        <w:t>si tratti del titolare dell’azienda che di suoi coadiuvanti e/o dipendenti)</w:t>
      </w:r>
    </w:p>
    <w:p w14:paraId="15F333D3" w14:textId="77777777" w:rsidR="00B162F3" w:rsidRPr="007E2C17" w:rsidRDefault="00B162F3" w:rsidP="004829FA">
      <w:pPr>
        <w:pStyle w:val="Paragrafoelenco"/>
        <w:spacing w:line="280" w:lineRule="exact"/>
        <w:ind w:hanging="357"/>
        <w:contextualSpacing w:val="0"/>
        <w:rPr>
          <w:lang w:val="it-IT" w:bidi="it-IT"/>
        </w:rPr>
      </w:pPr>
      <w:r w:rsidRPr="007E2C17">
        <w:rPr>
          <w:lang w:val="it-IT" w:bidi="it-IT"/>
        </w:rPr>
        <w:t>il tipo di mezzo agricolo impiegato (scegliendo da una lista</w:t>
      </w:r>
      <w:r w:rsidR="0057296B" w:rsidRPr="007E2C17">
        <w:rPr>
          <w:lang w:val="it-IT" w:bidi="it-IT"/>
        </w:rPr>
        <w:t xml:space="preserve"> la voce che più si avvicina alla propria realtà,</w:t>
      </w:r>
      <w:r w:rsidRPr="007E2C17">
        <w:rPr>
          <w:lang w:val="it-IT" w:bidi="it-IT"/>
        </w:rPr>
        <w:t xml:space="preserve"> </w:t>
      </w:r>
      <w:r w:rsidR="0057296B" w:rsidRPr="007E2C17">
        <w:rPr>
          <w:lang w:val="it-IT" w:bidi="it-IT"/>
        </w:rPr>
        <w:t>la quale</w:t>
      </w:r>
      <w:r w:rsidRPr="007E2C17">
        <w:rPr>
          <w:lang w:val="it-IT" w:bidi="it-IT"/>
        </w:rPr>
        <w:t xml:space="preserve"> permette di associare il tipo di mezzo agricolo al suo consumo di carburante precedentemente inserito) e in particolare:</w:t>
      </w:r>
    </w:p>
    <w:p w14:paraId="2E17E4AB" w14:textId="77777777" w:rsidR="00B162F3" w:rsidRPr="007E2C17" w:rsidRDefault="00B162F3" w:rsidP="004829FA">
      <w:pPr>
        <w:pStyle w:val="Paragrafoelenco"/>
        <w:numPr>
          <w:ilvl w:val="1"/>
          <w:numId w:val="4"/>
        </w:numPr>
        <w:spacing w:after="0" w:line="280" w:lineRule="exact"/>
        <w:ind w:hanging="357"/>
        <w:contextualSpacing w:val="0"/>
        <w:rPr>
          <w:i/>
          <w:iCs/>
          <w:lang w:val="it-IT" w:bidi="it-IT"/>
        </w:rPr>
      </w:pPr>
      <w:r w:rsidRPr="007E2C17">
        <w:rPr>
          <w:i/>
          <w:iCs/>
          <w:lang w:val="it-IT" w:bidi="it-IT"/>
        </w:rPr>
        <w:t>Trattore pesante (es.: per aratura ...), es. 300 CV</w:t>
      </w:r>
    </w:p>
    <w:p w14:paraId="65AC44BE" w14:textId="77777777" w:rsidR="00B162F3" w:rsidRPr="007E2C17" w:rsidRDefault="00B162F3" w:rsidP="004829FA">
      <w:pPr>
        <w:pStyle w:val="Paragrafoelenco"/>
        <w:numPr>
          <w:ilvl w:val="1"/>
          <w:numId w:val="4"/>
        </w:numPr>
        <w:spacing w:after="0" w:line="280" w:lineRule="exact"/>
        <w:ind w:hanging="357"/>
        <w:contextualSpacing w:val="0"/>
        <w:rPr>
          <w:i/>
          <w:iCs/>
          <w:lang w:val="it-IT" w:bidi="it-IT"/>
        </w:rPr>
      </w:pPr>
      <w:r w:rsidRPr="007E2C17">
        <w:rPr>
          <w:i/>
          <w:iCs/>
          <w:lang w:val="it-IT" w:bidi="it-IT"/>
        </w:rPr>
        <w:t>Trattore medio (es. per preparazione terreno ...), es. 180 CV</w:t>
      </w:r>
    </w:p>
    <w:p w14:paraId="1CD617F3" w14:textId="77777777" w:rsidR="00B162F3" w:rsidRPr="007E2C17" w:rsidRDefault="00B162F3" w:rsidP="004829FA">
      <w:pPr>
        <w:pStyle w:val="Paragrafoelenco"/>
        <w:numPr>
          <w:ilvl w:val="1"/>
          <w:numId w:val="4"/>
        </w:numPr>
        <w:spacing w:after="0" w:line="280" w:lineRule="exact"/>
        <w:ind w:hanging="357"/>
        <w:contextualSpacing w:val="0"/>
        <w:rPr>
          <w:i/>
          <w:iCs/>
          <w:lang w:val="it-IT" w:bidi="it-IT"/>
        </w:rPr>
      </w:pPr>
      <w:r w:rsidRPr="007E2C17">
        <w:rPr>
          <w:i/>
          <w:iCs/>
          <w:lang w:val="it-IT" w:bidi="it-IT"/>
        </w:rPr>
        <w:t>Trattore leggero (es. per semina, trattamenti ...), 100 CV</w:t>
      </w:r>
    </w:p>
    <w:p w14:paraId="5C618078" w14:textId="77777777" w:rsidR="00B162F3" w:rsidRPr="007E2C17" w:rsidRDefault="00B162F3" w:rsidP="004829FA">
      <w:pPr>
        <w:pStyle w:val="Paragrafoelenco"/>
        <w:numPr>
          <w:ilvl w:val="1"/>
          <w:numId w:val="4"/>
        </w:numPr>
        <w:spacing w:after="0" w:line="280" w:lineRule="exact"/>
        <w:ind w:hanging="357"/>
        <w:contextualSpacing w:val="0"/>
        <w:rPr>
          <w:i/>
          <w:iCs/>
          <w:lang w:val="it-IT" w:bidi="it-IT"/>
        </w:rPr>
      </w:pPr>
      <w:r w:rsidRPr="007E2C17">
        <w:rPr>
          <w:i/>
          <w:iCs/>
          <w:lang w:val="it-IT" w:bidi="it-IT"/>
        </w:rPr>
        <w:t>Falcia e carica per raccolta</w:t>
      </w:r>
    </w:p>
    <w:p w14:paraId="238A6877" w14:textId="77777777" w:rsidR="00B162F3" w:rsidRPr="007E2C17" w:rsidRDefault="00B162F3" w:rsidP="004829FA">
      <w:pPr>
        <w:pStyle w:val="Paragrafoelenco"/>
        <w:numPr>
          <w:ilvl w:val="1"/>
          <w:numId w:val="4"/>
        </w:numPr>
        <w:spacing w:after="0" w:line="280" w:lineRule="exact"/>
        <w:ind w:hanging="357"/>
        <w:contextualSpacing w:val="0"/>
        <w:rPr>
          <w:i/>
          <w:iCs/>
          <w:lang w:val="it-IT" w:bidi="it-IT"/>
        </w:rPr>
      </w:pPr>
      <w:r w:rsidRPr="007E2C17">
        <w:rPr>
          <w:i/>
          <w:iCs/>
          <w:lang w:val="it-IT" w:bidi="it-IT"/>
        </w:rPr>
        <w:t>Trattore con rimorchio per consegna</w:t>
      </w:r>
    </w:p>
    <w:p w14:paraId="0FD67427" w14:textId="77777777" w:rsidR="00B162F3" w:rsidRPr="007E2C17" w:rsidRDefault="00B162F3" w:rsidP="004829FA">
      <w:pPr>
        <w:pStyle w:val="Paragrafoelenco"/>
        <w:numPr>
          <w:ilvl w:val="1"/>
          <w:numId w:val="4"/>
        </w:numPr>
        <w:spacing w:line="280" w:lineRule="exact"/>
        <w:ind w:hanging="357"/>
        <w:contextualSpacing w:val="0"/>
        <w:rPr>
          <w:lang w:val="it-IT" w:bidi="it-IT"/>
        </w:rPr>
      </w:pPr>
      <w:r w:rsidRPr="007E2C17">
        <w:rPr>
          <w:i/>
          <w:iCs/>
          <w:lang w:val="it-IT" w:bidi="it-IT"/>
        </w:rPr>
        <w:t>Altro (es. attrezzo per raccolta serra)</w:t>
      </w:r>
    </w:p>
    <w:p w14:paraId="3132A441" w14:textId="77777777" w:rsidR="000052CA" w:rsidRPr="007E2C17" w:rsidRDefault="00EB3ADD" w:rsidP="004829FA">
      <w:pPr>
        <w:pStyle w:val="Paragrafoelenco"/>
        <w:spacing w:line="280" w:lineRule="exact"/>
        <w:ind w:hanging="357"/>
        <w:contextualSpacing w:val="0"/>
        <w:rPr>
          <w:lang w:val="it-IT" w:bidi="it-IT"/>
        </w:rPr>
      </w:pPr>
      <w:r w:rsidRPr="007E2C17">
        <w:rPr>
          <w:lang w:val="it-IT" w:bidi="it-IT"/>
        </w:rPr>
        <w:t>le ore di impiego del mezzo agricolo</w:t>
      </w:r>
      <w:r w:rsidR="0050010C" w:rsidRPr="007E2C17">
        <w:rPr>
          <w:lang w:val="it-IT" w:bidi="it-IT"/>
        </w:rPr>
        <w:t xml:space="preserve"> (che possono essere diverse da quelle del personale, ad esempio a causa di operazioni di preparazione / sistemazione precedenti o successive</w:t>
      </w:r>
      <w:r w:rsidR="005027D9" w:rsidRPr="007E2C17">
        <w:rPr>
          <w:lang w:val="it-IT" w:bidi="it-IT"/>
        </w:rPr>
        <w:t xml:space="preserve"> </w:t>
      </w:r>
      <w:r w:rsidR="0050010C" w:rsidRPr="007E2C17">
        <w:rPr>
          <w:lang w:val="it-IT" w:bidi="it-IT"/>
        </w:rPr>
        <w:t>all’uso del mezzo)</w:t>
      </w:r>
    </w:p>
    <w:p w14:paraId="7ED43244" w14:textId="77777777" w:rsidR="007F69B4" w:rsidRPr="007E2C17" w:rsidRDefault="008E0F0E" w:rsidP="004829FA">
      <w:pPr>
        <w:spacing w:line="280" w:lineRule="exact"/>
        <w:ind w:left="363"/>
        <w:rPr>
          <w:lang w:bidi="it-IT"/>
        </w:rPr>
      </w:pPr>
      <w:r w:rsidRPr="007E2C17">
        <w:rPr>
          <w:lang w:bidi="it-IT"/>
        </w:rPr>
        <w:t>e, nel caso in cui per la specifica operazione si siano impiegati input:</w:t>
      </w:r>
    </w:p>
    <w:p w14:paraId="2D99670C" w14:textId="77777777" w:rsidR="008E0F0E" w:rsidRPr="007E2C17" w:rsidRDefault="00F16595" w:rsidP="004829FA">
      <w:pPr>
        <w:pStyle w:val="Paragrafoelenco"/>
        <w:numPr>
          <w:ilvl w:val="0"/>
          <w:numId w:val="5"/>
        </w:numPr>
        <w:spacing w:line="280" w:lineRule="exact"/>
        <w:rPr>
          <w:i/>
          <w:iCs/>
          <w:lang w:val="it-IT" w:bidi="it-IT"/>
        </w:rPr>
      </w:pPr>
      <w:r w:rsidRPr="007E2C17">
        <w:rPr>
          <w:i/>
          <w:iCs/>
          <w:lang w:val="it-IT" w:bidi="it-IT"/>
        </w:rPr>
        <w:t xml:space="preserve">l’intensità di utilizzo per ettaro </w:t>
      </w:r>
      <w:r w:rsidR="00A862C4" w:rsidRPr="007E2C17">
        <w:rPr>
          <w:i/>
          <w:iCs/>
          <w:lang w:val="it-IT" w:bidi="it-IT"/>
        </w:rPr>
        <w:t>(in caso di più input, occorrerà effettuare</w:t>
      </w:r>
      <w:r w:rsidR="000A5EB5" w:rsidRPr="007E2C17">
        <w:rPr>
          <w:i/>
          <w:iCs/>
          <w:lang w:val="it-IT" w:bidi="it-IT"/>
        </w:rPr>
        <w:t xml:space="preserve"> la somma</w:t>
      </w:r>
      <w:r w:rsidR="00A862C4" w:rsidRPr="007E2C17">
        <w:rPr>
          <w:i/>
          <w:iCs/>
          <w:lang w:val="it-IT" w:bidi="it-IT"/>
        </w:rPr>
        <w:t xml:space="preserve"> a latere)</w:t>
      </w:r>
    </w:p>
    <w:p w14:paraId="7112F313" w14:textId="77777777" w:rsidR="00A862C4" w:rsidRPr="007E2C17" w:rsidRDefault="00115C9C" w:rsidP="004829FA">
      <w:pPr>
        <w:pStyle w:val="Paragrafoelenco"/>
        <w:numPr>
          <w:ilvl w:val="0"/>
          <w:numId w:val="5"/>
        </w:numPr>
        <w:spacing w:line="280" w:lineRule="exact"/>
        <w:rPr>
          <w:i/>
          <w:iCs/>
          <w:lang w:val="it-IT" w:bidi="it-IT"/>
        </w:rPr>
      </w:pPr>
      <w:r w:rsidRPr="007E2C17">
        <w:rPr>
          <w:i/>
          <w:iCs/>
          <w:lang w:val="it-IT" w:bidi="it-IT"/>
        </w:rPr>
        <w:t>il costo unitario (in caso di più input, occorrerà inserire un prezzo medio ponderato).</w:t>
      </w:r>
    </w:p>
    <w:p w14:paraId="7F04172F" w14:textId="77777777" w:rsidR="001E6C05" w:rsidRDefault="001E6C05" w:rsidP="004829FA">
      <w:pPr>
        <w:spacing w:after="120" w:line="280" w:lineRule="exact"/>
        <w:jc w:val="both"/>
        <w:rPr>
          <w:lang w:bidi="it-IT"/>
        </w:rPr>
      </w:pPr>
      <w:r w:rsidRPr="007E2C17">
        <w:rPr>
          <w:lang w:bidi="it-IT"/>
        </w:rPr>
        <w:t>In alcuni casi si richiede di specificare il numero di operazioni realizzate.</w:t>
      </w:r>
    </w:p>
    <w:p w14:paraId="5AFA6CDE" w14:textId="77777777" w:rsidR="00620209" w:rsidRPr="007E2C17" w:rsidRDefault="00620209" w:rsidP="004829FA">
      <w:pPr>
        <w:spacing w:after="120" w:line="280" w:lineRule="exact"/>
        <w:jc w:val="both"/>
        <w:rPr>
          <w:lang w:bidi="it-IT"/>
        </w:rPr>
      </w:pPr>
      <w:r w:rsidRPr="007E2C17">
        <w:rPr>
          <w:noProof/>
        </w:rPr>
        <mc:AlternateContent>
          <mc:Choice Requires="wps">
            <w:drawing>
              <wp:anchor distT="0" distB="0" distL="114300" distR="114300" simplePos="0" relativeHeight="251686912" behindDoc="0" locked="0" layoutInCell="1" allowOverlap="1" wp14:anchorId="216F7AB9" wp14:editId="4CC3D17D">
                <wp:simplePos x="0" y="0"/>
                <wp:positionH relativeFrom="rightMargin">
                  <wp:posOffset>172085</wp:posOffset>
                </wp:positionH>
                <wp:positionV relativeFrom="paragraph">
                  <wp:posOffset>261247</wp:posOffset>
                </wp:positionV>
                <wp:extent cx="1057275" cy="1057275"/>
                <wp:effectExtent l="0" t="0" r="9525" b="9525"/>
                <wp:wrapNone/>
                <wp:docPr id="233341854" name="Casella di testo 233341854"/>
                <wp:cNvGraphicFramePr/>
                <a:graphic xmlns:a="http://schemas.openxmlformats.org/drawingml/2006/main">
                  <a:graphicData uri="http://schemas.microsoft.com/office/word/2010/wordprocessingShape">
                    <wps:wsp>
                      <wps:cNvSpPr txBox="1"/>
                      <wps:spPr>
                        <a:xfrm>
                          <a:off x="0" y="0"/>
                          <a:ext cx="1057275" cy="1057275"/>
                        </a:xfrm>
                        <a:prstGeom prst="rect">
                          <a:avLst/>
                        </a:prstGeom>
                        <a:solidFill>
                          <a:schemeClr val="lt1"/>
                        </a:solidFill>
                        <a:ln w="6350">
                          <a:noFill/>
                        </a:ln>
                      </wps:spPr>
                      <wps:txbx>
                        <w:txbxContent>
                          <w:p w14:paraId="7B1D3B98" w14:textId="77777777" w:rsidR="00B5788D" w:rsidRPr="00010853" w:rsidRDefault="00B5788D" w:rsidP="00B5788D">
                            <w:pPr>
                              <w:rPr>
                                <w:b/>
                                <w:bCs w:val="0"/>
                                <w:sz w:val="16"/>
                                <w:szCs w:val="16"/>
                              </w:rPr>
                            </w:pPr>
                            <w:r>
                              <w:rPr>
                                <w:b/>
                                <w:bCs w:val="0"/>
                                <w:sz w:val="16"/>
                                <w:szCs w:val="16"/>
                              </w:rPr>
                              <w:t>Il tipo di seme impiegato ed il suo costo sono rilevanti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F7AB9" id="Casella di testo 233341854" o:spid="_x0000_s1034" type="#_x0000_t202" style="position:absolute;left:0;text-align:left;margin-left:13.55pt;margin-top:20.55pt;width:83.25pt;height:83.25pt;z-index:2516869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TVL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" fillcolor="white [3201]" stroked="f" strokeweight=".5pt">
                <v:textbox>
                  <w:txbxContent>
                    <w:p w14:paraId="7B1D3B98" w14:textId="77777777" w:rsidR="00B5788D" w:rsidRPr="00010853" w:rsidRDefault="00B5788D" w:rsidP="00B5788D">
                      <w:pPr>
                        <w:rPr>
                          <w:b/>
                          <w:bCs w:val="0"/>
                          <w:sz w:val="16"/>
                          <w:szCs w:val="16"/>
                        </w:rPr>
                      </w:pPr>
                      <w:r>
                        <w:rPr>
                          <w:b/>
                          <w:bCs w:val="0"/>
                          <w:sz w:val="16"/>
                          <w:szCs w:val="16"/>
                        </w:rPr>
                        <w:t>Il tipo di seme impiegato ed il suo costo sono rilevanti</w:t>
                      </w:r>
                    </w:p>
                  </w:txbxContent>
                </v:textbox>
                <w10:wrap anchorx="margin"/>
              </v:shape>
            </w:pict>
          </mc:Fallback>
        </mc:AlternateContent>
      </w:r>
      <w:r w:rsidR="00CB4EA2">
        <w:rPr>
          <w:lang w:bidi="it-IT"/>
        </w:rPr>
        <w:t>Il foglio di calcolo richiede l’inserimento dei dati relativo ad attività svolte in proprio. Qualora, al contrario, ci si serva dell’apporto di contoterzisti si suggerisce di inserire nelle specifiche sezioni voci di costo finalizzate ad ottenere, come totale della sezione, il costo noto dell’opera del contoterzista, tenendo conto del fatto che quest’ultimo includa o meno il costo degli input</w:t>
      </w:r>
      <w:r w:rsidR="008C1381">
        <w:rPr>
          <w:lang w:bidi="it-IT"/>
        </w:rPr>
        <w:t xml:space="preserve"> necessari (es. </w:t>
      </w:r>
      <w:proofErr w:type="spellStart"/>
      <w:r w:rsidR="008C1381">
        <w:rPr>
          <w:lang w:bidi="it-IT"/>
        </w:rPr>
        <w:t>fertilizzanti</w:t>
      </w:r>
      <w:proofErr w:type="spellEnd"/>
      <w:r w:rsidR="008C1381">
        <w:rPr>
          <w:lang w:bidi="it-IT"/>
        </w:rPr>
        <w:t>, trattamenti)</w:t>
      </w:r>
      <w:r w:rsidR="00CB4EA2">
        <w:rPr>
          <w:lang w:bidi="it-IT"/>
        </w:rPr>
        <w:t xml:space="preserve"> nel proprio compenso.</w:t>
      </w:r>
    </w:p>
    <w:p w14:paraId="542F7828" w14:textId="77777777" w:rsidR="00E115F6" w:rsidRPr="007E2C17" w:rsidRDefault="00E115F6" w:rsidP="004829FA">
      <w:pPr>
        <w:spacing w:after="120" w:line="280" w:lineRule="exact"/>
        <w:jc w:val="both"/>
        <w:rPr>
          <w:lang w:bidi="it-IT"/>
        </w:rPr>
      </w:pPr>
      <w:r w:rsidRPr="007E2C17">
        <w:rPr>
          <w:lang w:bidi="it-IT"/>
        </w:rPr>
        <w:t xml:space="preserve">Nel caso della semina, è particolarmente rilevante il costo del seme per ettaro (che, naturalmente, dipende sia dal costo unitario del seme a tonnellata, sia dall’intensità di semina), in quanto la scelta di impiegare varietà di basilico tolleranti alla peronospora può scontrarsi, specie in fase iniziale, con problemi legati alla disponibilità e al costo del seme. </w:t>
      </w:r>
    </w:p>
    <w:p w14:paraId="3C218BDF" w14:textId="77777777" w:rsidR="00E115F6" w:rsidRPr="007E2C17" w:rsidRDefault="00E115F6" w:rsidP="004829FA">
      <w:pPr>
        <w:spacing w:after="120" w:line="280" w:lineRule="exact"/>
        <w:jc w:val="both"/>
        <w:rPr>
          <w:lang w:bidi="it-IT"/>
        </w:rPr>
      </w:pPr>
      <w:r w:rsidRPr="007E2C17">
        <w:rPr>
          <w:lang w:bidi="it-IT"/>
        </w:rPr>
        <w:t>Va tenuto presente, in fase di compilazione, che l’intensità di semina può avere effetti sulla resa: tali effetti non sono “modellizzati” (non sono calcolati automaticamente), ma nel caso vanno tenuti presente modificando l’input relativo alle rese.</w:t>
      </w:r>
    </w:p>
    <w:p w14:paraId="6DFFAEB8" w14:textId="77777777" w:rsidR="005508B2" w:rsidRPr="007E2C17" w:rsidRDefault="005508B2" w:rsidP="004829FA">
      <w:pPr>
        <w:spacing w:after="120" w:line="280" w:lineRule="exact"/>
        <w:jc w:val="both"/>
        <w:rPr>
          <w:lang w:bidi="it-IT"/>
        </w:rPr>
      </w:pPr>
      <w:r w:rsidRPr="007E2C17">
        <w:rPr>
          <w:lang w:bidi="it-IT"/>
        </w:rPr>
        <w:t>Il foglio di calcolo restituisce il costo di ciascuna tipologia di operazione, per agevolare l’elaborazione di una struttura dei costi.</w:t>
      </w:r>
    </w:p>
    <w:p w14:paraId="04DEB857" w14:textId="77777777" w:rsidR="00624154" w:rsidRPr="007E2C17" w:rsidRDefault="00454988" w:rsidP="004829FA">
      <w:pPr>
        <w:pStyle w:val="Didascalia"/>
        <w:spacing w:line="280" w:lineRule="exact"/>
        <w:rPr>
          <w:lang w:bidi="it-IT"/>
        </w:rPr>
      </w:pPr>
      <w:r w:rsidRPr="007E2C17">
        <w:rPr>
          <w:noProof/>
        </w:rPr>
        <w:drawing>
          <wp:anchor distT="0" distB="0" distL="114300" distR="114300" simplePos="0" relativeHeight="251682816" behindDoc="0" locked="0" layoutInCell="1" allowOverlap="1" wp14:anchorId="0F4890CA" wp14:editId="6DE749D5">
            <wp:simplePos x="0" y="0"/>
            <wp:positionH relativeFrom="column">
              <wp:posOffset>31705</wp:posOffset>
            </wp:positionH>
            <wp:positionV relativeFrom="paragraph">
              <wp:posOffset>256145</wp:posOffset>
            </wp:positionV>
            <wp:extent cx="5914390" cy="2666467"/>
            <wp:effectExtent l="38100" t="38100" r="48260" b="95885"/>
            <wp:wrapTopAndBottom/>
            <wp:docPr id="171698485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4390" cy="2666467"/>
                    </a:xfrm>
                    <a:prstGeom prst="rect">
                      <a:avLst/>
                    </a:prstGeom>
                    <a:noFill/>
                    <a:ln>
                      <a:noFill/>
                    </a:ln>
                    <a:effectLst>
                      <a:outerShdw blurRad="50800" dist="38100" dir="2700000" algn="tl" rotWithShape="0">
                        <a:prstClr val="black">
                          <a:alpha val="40000"/>
                        </a:prstClr>
                      </a:outerShdw>
                    </a:effectLst>
                  </pic:spPr>
                </pic:pic>
              </a:graphicData>
            </a:graphic>
          </wp:anchor>
        </w:drawing>
      </w:r>
      <w:r w:rsidR="000052CA" w:rsidRPr="007E2C17">
        <w:t xml:space="preserve">Tabella </w:t>
      </w:r>
      <w:r w:rsidR="005233B5">
        <w:fldChar w:fldCharType="begin"/>
      </w:r>
      <w:r w:rsidR="005233B5">
        <w:instrText xml:space="preserve"> SEQ Tabella \* ARABIC </w:instrText>
      </w:r>
      <w:r w:rsidR="005233B5">
        <w:fldChar w:fldCharType="separate"/>
      </w:r>
      <w:r w:rsidR="00287D29">
        <w:rPr>
          <w:noProof/>
        </w:rPr>
        <w:t>4</w:t>
      </w:r>
      <w:r w:rsidR="005233B5">
        <w:rPr>
          <w:noProof/>
        </w:rPr>
        <w:fldChar w:fldCharType="end"/>
      </w:r>
      <w:r w:rsidR="000052CA" w:rsidRPr="007E2C17">
        <w:t xml:space="preserve"> –</w:t>
      </w:r>
      <w:r w:rsidR="00311E78">
        <w:t xml:space="preserve"> </w:t>
      </w:r>
      <w:r w:rsidR="006169CE">
        <w:t xml:space="preserve">Esempio di inserimento dati: </w:t>
      </w:r>
      <w:r w:rsidR="000052CA" w:rsidRPr="007E2C17">
        <w:t>Lavorazione del terreno</w:t>
      </w:r>
    </w:p>
    <w:p w14:paraId="6F529FDE" w14:textId="77777777" w:rsidR="000052CA" w:rsidRPr="007E2C17" w:rsidRDefault="000052CA" w:rsidP="004829FA">
      <w:pPr>
        <w:spacing w:line="280" w:lineRule="exact"/>
        <w:rPr>
          <w:lang w:bidi="it-IT"/>
        </w:rPr>
      </w:pPr>
    </w:p>
    <w:p w14:paraId="4FCC05AD" w14:textId="77777777" w:rsidR="005D6289" w:rsidRPr="007E2C17" w:rsidRDefault="00906B47" w:rsidP="004829FA">
      <w:pPr>
        <w:pStyle w:val="Didascalia"/>
        <w:spacing w:line="280" w:lineRule="exact"/>
      </w:pPr>
      <w:r w:rsidRPr="007E2C17">
        <w:rPr>
          <w:noProof/>
        </w:rPr>
        <w:drawing>
          <wp:anchor distT="0" distB="0" distL="114300" distR="114300" simplePos="0" relativeHeight="251683840" behindDoc="0" locked="0" layoutInCell="1" allowOverlap="1" wp14:anchorId="5D084FE9" wp14:editId="22EE8E44">
            <wp:simplePos x="0" y="0"/>
            <wp:positionH relativeFrom="column">
              <wp:posOffset>19050</wp:posOffset>
            </wp:positionH>
            <wp:positionV relativeFrom="paragraph">
              <wp:posOffset>226060</wp:posOffset>
            </wp:positionV>
            <wp:extent cx="5966460" cy="1214755"/>
            <wp:effectExtent l="38100" t="38100" r="72390" b="99695"/>
            <wp:wrapTopAndBottom/>
            <wp:docPr id="155804538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6460" cy="12147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D6289" w:rsidRPr="007E2C17">
        <w:t xml:space="preserve">Tabella </w:t>
      </w:r>
      <w:r w:rsidR="005233B5">
        <w:fldChar w:fldCharType="begin"/>
      </w:r>
      <w:r w:rsidR="005233B5">
        <w:instrText xml:space="preserve"> SEQ Tabella \* ARABIC </w:instrText>
      </w:r>
      <w:r w:rsidR="005233B5">
        <w:fldChar w:fldCharType="separate"/>
      </w:r>
      <w:r w:rsidR="00287D29">
        <w:rPr>
          <w:noProof/>
        </w:rPr>
        <w:t>5</w:t>
      </w:r>
      <w:r w:rsidR="005233B5">
        <w:rPr>
          <w:noProof/>
        </w:rPr>
        <w:fldChar w:fldCharType="end"/>
      </w:r>
      <w:r w:rsidR="005D6289" w:rsidRPr="007E2C17">
        <w:t xml:space="preserve"> – </w:t>
      </w:r>
      <w:r w:rsidR="006169CE">
        <w:t xml:space="preserve">Esempio di inserimento dati: </w:t>
      </w:r>
      <w:r w:rsidR="00311E78">
        <w:t>Semina</w:t>
      </w:r>
    </w:p>
    <w:p w14:paraId="6102ABC4" w14:textId="77777777" w:rsidR="005D6289" w:rsidRPr="007E2C17" w:rsidRDefault="005D6289" w:rsidP="004829FA">
      <w:pPr>
        <w:spacing w:line="280" w:lineRule="exact"/>
      </w:pPr>
    </w:p>
    <w:p w14:paraId="3E8469F3" w14:textId="77777777" w:rsidR="00D54B56" w:rsidRPr="007E2C17" w:rsidRDefault="00D54B56" w:rsidP="005D3298">
      <w:pPr>
        <w:spacing w:line="280" w:lineRule="exact"/>
        <w:jc w:val="both"/>
      </w:pPr>
      <w:r w:rsidRPr="007E2C17">
        <w:t>Un tema importante è quello relativo all’irrigazione</w:t>
      </w:r>
      <w:r w:rsidR="003314A0" w:rsidRPr="007E2C17">
        <w:t>, p</w:t>
      </w:r>
      <w:r w:rsidR="005D3298" w:rsidRPr="007E2C17">
        <w:t>articolarmente determinante – quanto ai volumi erogati – per la performance di una coltura sensibile e a ciclo breve, e per la quale si studiano anche gli effetti delle diverse tecniche sullo sviluppo di patologie vegetali.</w:t>
      </w:r>
    </w:p>
    <w:p w14:paraId="78E170C2" w14:textId="77777777" w:rsidR="00D54B56" w:rsidRPr="007E2C17" w:rsidRDefault="00D54B56" w:rsidP="004829FA">
      <w:pPr>
        <w:spacing w:line="280" w:lineRule="exact"/>
      </w:pPr>
    </w:p>
    <w:p w14:paraId="7BAFA860" w14:textId="77777777" w:rsidR="00D077E9" w:rsidRDefault="00D54B56" w:rsidP="0001654F">
      <w:pPr>
        <w:spacing w:line="280" w:lineRule="exact"/>
        <w:jc w:val="both"/>
      </w:pPr>
      <w:r w:rsidRPr="007E2C17">
        <w:t>La raccolta ed il trasporto di un prodotto delicato come il basilico risultano impegnativi sia dal punto di vista delle risorse umane coinvolte sia da quello dei trasporti.</w:t>
      </w:r>
      <w:r w:rsidR="00500E99" w:rsidRPr="007E2C17">
        <w:t xml:space="preserve"> </w:t>
      </w:r>
      <w:r w:rsidR="0001654F">
        <w:t xml:space="preserve"> </w:t>
      </w:r>
    </w:p>
    <w:p w14:paraId="1CDB6C47" w14:textId="77777777" w:rsidR="00311E78" w:rsidRDefault="00311E78" w:rsidP="0001654F">
      <w:pPr>
        <w:spacing w:line="280" w:lineRule="exact"/>
        <w:jc w:val="both"/>
      </w:pPr>
    </w:p>
    <w:p w14:paraId="28D5ADF2" w14:textId="77777777" w:rsidR="00311E78" w:rsidRDefault="00311E78" w:rsidP="00311E78">
      <w:pPr>
        <w:pStyle w:val="Didascalia"/>
      </w:pPr>
      <w:r>
        <w:t xml:space="preserve">Tabella </w:t>
      </w:r>
      <w:r w:rsidR="005233B5">
        <w:fldChar w:fldCharType="begin"/>
      </w:r>
      <w:r w:rsidR="005233B5">
        <w:instrText xml:space="preserve"> SEQ Tabella \* ARABIC </w:instrText>
      </w:r>
      <w:r w:rsidR="005233B5">
        <w:fldChar w:fldCharType="separate"/>
      </w:r>
      <w:r w:rsidR="00287D29">
        <w:rPr>
          <w:noProof/>
        </w:rPr>
        <w:t>6</w:t>
      </w:r>
      <w:r w:rsidR="005233B5">
        <w:rPr>
          <w:noProof/>
        </w:rPr>
        <w:fldChar w:fldCharType="end"/>
      </w:r>
      <w:r>
        <w:t xml:space="preserve"> – </w:t>
      </w:r>
      <w:r w:rsidR="006169CE">
        <w:t>Esempio di inserimento dati: Gestione</w:t>
      </w:r>
      <w:r>
        <w:t xml:space="preserve"> e trattamenti</w:t>
      </w:r>
    </w:p>
    <w:p w14:paraId="287EE1B3" w14:textId="77777777" w:rsidR="00311E78" w:rsidRDefault="006169CE" w:rsidP="00311E78">
      <w:r w:rsidRPr="006169CE">
        <w:rPr>
          <w:noProof/>
        </w:rPr>
        <w:drawing>
          <wp:inline distT="0" distB="0" distL="0" distR="0" wp14:anchorId="34D47A68" wp14:editId="5668A7FE">
            <wp:extent cx="5933232" cy="3404347"/>
            <wp:effectExtent l="38100" t="38100" r="67945" b="100965"/>
            <wp:docPr id="4843043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642" cy="34057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6A56021" w14:textId="77777777" w:rsidR="006169CE" w:rsidRDefault="006169CE" w:rsidP="006169CE">
      <w:pPr>
        <w:pStyle w:val="Didascalia"/>
      </w:pPr>
      <w:r>
        <w:t xml:space="preserve">Tabella </w:t>
      </w:r>
      <w:r w:rsidR="005233B5">
        <w:fldChar w:fldCharType="begin"/>
      </w:r>
      <w:r w:rsidR="005233B5">
        <w:instrText xml:space="preserve"> SEQ Tabella \* ARABIC </w:instrText>
      </w:r>
      <w:r w:rsidR="005233B5">
        <w:fldChar w:fldCharType="separate"/>
      </w:r>
      <w:r w:rsidR="00287D29">
        <w:rPr>
          <w:noProof/>
        </w:rPr>
        <w:t>7</w:t>
      </w:r>
      <w:r w:rsidR="005233B5">
        <w:rPr>
          <w:noProof/>
        </w:rPr>
        <w:fldChar w:fldCharType="end"/>
      </w:r>
      <w:r w:rsidR="00CB6E89">
        <w:t xml:space="preserve"> – Esempio di inserimento dati: Raccolta e scarico nei bin</w:t>
      </w:r>
    </w:p>
    <w:p w14:paraId="31658C22" w14:textId="77777777" w:rsidR="00CB6E89" w:rsidRDefault="00CB6E89" w:rsidP="00CB6E89">
      <w:r w:rsidRPr="00CB6E89">
        <w:rPr>
          <w:noProof/>
        </w:rPr>
        <w:drawing>
          <wp:inline distT="0" distB="0" distL="0" distR="0" wp14:anchorId="0801AEAB" wp14:editId="43967F1B">
            <wp:extent cx="6089650" cy="2268818"/>
            <wp:effectExtent l="38100" t="38100" r="82550" b="93980"/>
            <wp:docPr id="15847488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289" cy="22746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FBDCC65" w14:textId="77777777" w:rsidR="00500E99" w:rsidRPr="007E2C17" w:rsidRDefault="00000099" w:rsidP="00500E99">
      <w:pPr>
        <w:pStyle w:val="Titolo2"/>
        <w:spacing w:line="280" w:lineRule="exact"/>
        <w:rPr>
          <w:noProof w:val="0"/>
        </w:rPr>
      </w:pPr>
      <w:bookmarkStart w:id="11" w:name="_Toc132900542"/>
      <w:r w:rsidRPr="007E2C17">
        <mc:AlternateContent>
          <mc:Choice Requires="wps">
            <w:drawing>
              <wp:anchor distT="0" distB="0" distL="114300" distR="114300" simplePos="0" relativeHeight="251688960" behindDoc="0" locked="0" layoutInCell="1" allowOverlap="1" wp14:anchorId="7F97165B" wp14:editId="6241A24F">
                <wp:simplePos x="0" y="0"/>
                <wp:positionH relativeFrom="rightMargin">
                  <wp:posOffset>171645</wp:posOffset>
                </wp:positionH>
                <wp:positionV relativeFrom="paragraph">
                  <wp:posOffset>374059</wp:posOffset>
                </wp:positionV>
                <wp:extent cx="1057275" cy="1057275"/>
                <wp:effectExtent l="0" t="0" r="9525" b="9525"/>
                <wp:wrapNone/>
                <wp:docPr id="557087365" name="Casella di testo 557087365"/>
                <wp:cNvGraphicFramePr/>
                <a:graphic xmlns:a="http://schemas.openxmlformats.org/drawingml/2006/main">
                  <a:graphicData uri="http://schemas.microsoft.com/office/word/2010/wordprocessingShape">
                    <wps:wsp>
                      <wps:cNvSpPr txBox="1"/>
                      <wps:spPr>
                        <a:xfrm>
                          <a:off x="0" y="0"/>
                          <a:ext cx="1057275" cy="1057275"/>
                        </a:xfrm>
                        <a:prstGeom prst="rect">
                          <a:avLst/>
                        </a:prstGeom>
                        <a:solidFill>
                          <a:schemeClr val="lt1"/>
                        </a:solidFill>
                        <a:ln w="6350">
                          <a:noFill/>
                        </a:ln>
                      </wps:spPr>
                      <wps:txbx>
                        <w:txbxContent>
                          <w:p w14:paraId="0B61F0D0" w14:textId="77777777" w:rsidR="00000099" w:rsidRPr="00010853" w:rsidRDefault="00000099" w:rsidP="00000099">
                            <w:pPr>
                              <w:rPr>
                                <w:b/>
                                <w:bCs w:val="0"/>
                                <w:sz w:val="16"/>
                                <w:szCs w:val="16"/>
                              </w:rPr>
                            </w:pPr>
                            <w:r>
                              <w:rPr>
                                <w:b/>
                                <w:bCs w:val="0"/>
                                <w:sz w:val="16"/>
                                <w:szCs w:val="16"/>
                              </w:rPr>
                              <w:t>La sezione “residuale” permette di inserire voci di costo rilevanti per la singola azienda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7165B" id="Casella di testo 557087365" o:spid="_x0000_s1035" type="#_x0000_t202" style="position:absolute;margin-left:13.5pt;margin-top:29.45pt;width:83.25pt;height:83.25pt;z-index:2516889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" fillcolor="white [3201]" stroked="f" strokeweight=".5pt">
                <v:textbox>
                  <w:txbxContent>
                    <w:p w14:paraId="0B61F0D0" w14:textId="77777777" w:rsidR="00000099" w:rsidRPr="00010853" w:rsidRDefault="00000099" w:rsidP="00000099">
                      <w:pPr>
                        <w:rPr>
                          <w:b/>
                          <w:bCs w:val="0"/>
                          <w:sz w:val="16"/>
                          <w:szCs w:val="16"/>
                        </w:rPr>
                      </w:pPr>
                      <w:r>
                        <w:rPr>
                          <w:b/>
                          <w:bCs w:val="0"/>
                          <w:sz w:val="16"/>
                          <w:szCs w:val="16"/>
                        </w:rPr>
                        <w:t>La sezione “residuale” permette di inserire voci di costo rilevanti per la singola azienda</w:t>
                      </w:r>
                    </w:p>
                  </w:txbxContent>
                </v:textbox>
                <w10:wrap anchorx="margin"/>
              </v:shape>
            </w:pict>
          </mc:Fallback>
        </mc:AlternateContent>
      </w:r>
      <w:r w:rsidR="00500E99" w:rsidRPr="007E2C17">
        <w:rPr>
          <w:noProof w:val="0"/>
        </w:rPr>
        <w:t>Sezione D) “Altri costi, spese generali”</w:t>
      </w:r>
      <w:bookmarkEnd w:id="11"/>
    </w:p>
    <w:p w14:paraId="4F570293" w14:textId="77777777" w:rsidR="0087605E" w:rsidRPr="007E2C17" w:rsidRDefault="00500E99" w:rsidP="00CC1A24">
      <w:pPr>
        <w:spacing w:line="280" w:lineRule="exact"/>
        <w:jc w:val="both"/>
      </w:pPr>
      <w:r w:rsidRPr="007E2C17">
        <w:t xml:space="preserve">In questa sezione l’intero inserimento dei dati è “manuale” e in caso di azienda </w:t>
      </w:r>
      <w:proofErr w:type="spellStart"/>
      <w:r w:rsidRPr="007E2C17">
        <w:t>despecializzata</w:t>
      </w:r>
      <w:proofErr w:type="spellEnd"/>
      <w:r w:rsidRPr="007E2C17">
        <w:t xml:space="preserve"> è richiesta, da parte del compilatore, una precedente attribuzione alla coltivazione del basilico di una serie di voci. Il criterio di attribuzione può basarsi su qualsiasi parametro che permetta di stabilire l’importanza della coltivazione del basilico all’interno del complesso delle attività</w:t>
      </w:r>
      <w:r w:rsidR="00CC1A24" w:rsidRPr="007E2C17">
        <w:t xml:space="preserve"> (es. ettari dedicati, </w:t>
      </w:r>
      <w:r w:rsidR="007E2C17" w:rsidRPr="007E2C17">
        <w:t>contributo al fatturato complessivo, intensità di utilizzo della manodopera sul totale…)</w:t>
      </w:r>
      <w:r w:rsidRPr="007E2C17">
        <w:t>.</w:t>
      </w:r>
    </w:p>
    <w:p w14:paraId="580AB0F8" w14:textId="77777777" w:rsidR="007E2C17" w:rsidRPr="007E2C17" w:rsidRDefault="007E2C17" w:rsidP="00CC1A24">
      <w:pPr>
        <w:spacing w:line="280" w:lineRule="exact"/>
        <w:jc w:val="both"/>
      </w:pPr>
    </w:p>
    <w:p w14:paraId="2D3405B1" w14:textId="77777777" w:rsidR="007E2C17" w:rsidRPr="007E2C17" w:rsidRDefault="007E2C17" w:rsidP="00CC1A24">
      <w:pPr>
        <w:spacing w:line="280" w:lineRule="exact"/>
        <w:jc w:val="both"/>
      </w:pPr>
      <w:r w:rsidRPr="007E2C17">
        <w:t>Le voci da attribuire alla “unità di business” basilico sono in particolare relative a:</w:t>
      </w:r>
    </w:p>
    <w:p w14:paraId="3FCB2AD9" w14:textId="77777777" w:rsidR="007E2C17" w:rsidRPr="00374669" w:rsidRDefault="007E2C17" w:rsidP="007E2C17">
      <w:pPr>
        <w:pStyle w:val="Paragrafoelenco"/>
        <w:numPr>
          <w:ilvl w:val="0"/>
          <w:numId w:val="6"/>
        </w:numPr>
        <w:spacing w:line="280" w:lineRule="exact"/>
        <w:jc w:val="both"/>
        <w:rPr>
          <w:i/>
          <w:iCs/>
          <w:lang w:val="it-IT"/>
        </w:rPr>
      </w:pPr>
      <w:r w:rsidRPr="00374669">
        <w:rPr>
          <w:i/>
          <w:iCs/>
          <w:lang w:val="it-IT"/>
        </w:rPr>
        <w:t>Affitti di terreni, fabbricati, serre, ecc.</w:t>
      </w:r>
    </w:p>
    <w:p w14:paraId="70378E9C" w14:textId="77777777" w:rsidR="00AC529A" w:rsidRPr="00374669" w:rsidRDefault="00AC529A" w:rsidP="007E2C17">
      <w:pPr>
        <w:pStyle w:val="Paragrafoelenco"/>
        <w:numPr>
          <w:ilvl w:val="0"/>
          <w:numId w:val="6"/>
        </w:numPr>
        <w:spacing w:line="280" w:lineRule="exact"/>
        <w:jc w:val="both"/>
        <w:rPr>
          <w:i/>
          <w:iCs/>
          <w:lang w:val="it-IT"/>
        </w:rPr>
      </w:pPr>
      <w:r w:rsidRPr="00374669">
        <w:rPr>
          <w:i/>
          <w:iCs/>
          <w:lang w:val="it-IT"/>
        </w:rPr>
        <w:t>Utenze</w:t>
      </w:r>
    </w:p>
    <w:p w14:paraId="1E66F753" w14:textId="77777777" w:rsidR="007E2C17" w:rsidRPr="00374669" w:rsidRDefault="007E2C17" w:rsidP="007E2C17">
      <w:pPr>
        <w:pStyle w:val="Paragrafoelenco"/>
        <w:numPr>
          <w:ilvl w:val="0"/>
          <w:numId w:val="6"/>
        </w:numPr>
        <w:spacing w:line="280" w:lineRule="exact"/>
        <w:jc w:val="both"/>
        <w:rPr>
          <w:i/>
          <w:iCs/>
          <w:lang w:val="it-IT"/>
        </w:rPr>
      </w:pPr>
      <w:r w:rsidRPr="00374669">
        <w:rPr>
          <w:i/>
          <w:iCs/>
          <w:lang w:val="it-IT"/>
        </w:rPr>
        <w:t>Assicurazioni</w:t>
      </w:r>
    </w:p>
    <w:p w14:paraId="6F2B0058" w14:textId="77777777" w:rsidR="007E2C17" w:rsidRPr="00374669" w:rsidRDefault="007E2C17" w:rsidP="007E2C17">
      <w:pPr>
        <w:pStyle w:val="Paragrafoelenco"/>
        <w:numPr>
          <w:ilvl w:val="0"/>
          <w:numId w:val="6"/>
        </w:numPr>
        <w:spacing w:line="280" w:lineRule="exact"/>
        <w:jc w:val="both"/>
        <w:rPr>
          <w:i/>
          <w:iCs/>
          <w:lang w:val="it-IT"/>
        </w:rPr>
      </w:pPr>
      <w:r w:rsidRPr="00374669">
        <w:rPr>
          <w:i/>
          <w:iCs/>
          <w:lang w:val="it-IT"/>
        </w:rPr>
        <w:t>Manutenzioni, noleggi</w:t>
      </w:r>
      <w:r w:rsidR="00D07C54" w:rsidRPr="00374669">
        <w:rPr>
          <w:i/>
          <w:iCs/>
          <w:lang w:val="it-IT"/>
        </w:rPr>
        <w:t>. I</w:t>
      </w:r>
      <w:r w:rsidRPr="00374669">
        <w:rPr>
          <w:i/>
          <w:iCs/>
          <w:lang w:val="it-IT"/>
        </w:rPr>
        <w:t xml:space="preserve">n questa voce è possibile </w:t>
      </w:r>
      <w:r w:rsidR="00D07C54" w:rsidRPr="00374669">
        <w:rPr>
          <w:i/>
          <w:iCs/>
          <w:lang w:val="it-IT"/>
        </w:rPr>
        <w:t>inserire forfettariamente i costi come manutenzioni e pezzi di ricambio relativi ai macchinari</w:t>
      </w:r>
      <w:r w:rsidR="00442AD3">
        <w:rPr>
          <w:i/>
          <w:iCs/>
          <w:lang w:val="it-IT"/>
        </w:rPr>
        <w:t>,</w:t>
      </w:r>
      <w:r w:rsidR="00620209">
        <w:rPr>
          <w:i/>
          <w:iCs/>
          <w:lang w:val="it-IT"/>
        </w:rPr>
        <w:t xml:space="preserve"> così come i costi relativi all’eventuale noleggio degli stessi.</w:t>
      </w:r>
    </w:p>
    <w:p w14:paraId="5FB91DF6" w14:textId="77777777" w:rsidR="00D07C54" w:rsidRDefault="00AC529A" w:rsidP="007E2C17">
      <w:pPr>
        <w:pStyle w:val="Paragrafoelenco"/>
        <w:numPr>
          <w:ilvl w:val="0"/>
          <w:numId w:val="6"/>
        </w:numPr>
        <w:spacing w:line="280" w:lineRule="exact"/>
        <w:jc w:val="both"/>
        <w:rPr>
          <w:i/>
          <w:iCs/>
          <w:lang w:val="it-IT"/>
        </w:rPr>
      </w:pPr>
      <w:r w:rsidRPr="00374669">
        <w:rPr>
          <w:i/>
          <w:iCs/>
          <w:lang w:val="it-IT"/>
        </w:rPr>
        <w:t>Una voce residuale (“spese generali e altre spese”) che permette di introdurre</w:t>
      </w:r>
      <w:r w:rsidR="005A11AB" w:rsidRPr="00374669">
        <w:rPr>
          <w:i/>
          <w:iCs/>
          <w:lang w:val="it-IT"/>
        </w:rPr>
        <w:t>, previo calcolo a latere,</w:t>
      </w:r>
      <w:r w:rsidRPr="00374669">
        <w:rPr>
          <w:i/>
          <w:iCs/>
          <w:lang w:val="it-IT"/>
        </w:rPr>
        <w:t xml:space="preserve"> altre variabili non considerate altrove</w:t>
      </w:r>
      <w:r w:rsidR="005A11AB" w:rsidRPr="00374669">
        <w:rPr>
          <w:i/>
          <w:iCs/>
          <w:lang w:val="it-IT"/>
        </w:rPr>
        <w:t xml:space="preserve"> (es. gli interessi sul capitale di anticipazione).</w:t>
      </w:r>
    </w:p>
    <w:p w14:paraId="5BBF5915" w14:textId="77777777" w:rsidR="00273385" w:rsidRDefault="00273385" w:rsidP="00273385">
      <w:pPr>
        <w:pStyle w:val="Didascalia"/>
      </w:pPr>
      <w:r>
        <w:t xml:space="preserve">Tabella </w:t>
      </w:r>
      <w:r w:rsidR="005233B5">
        <w:fldChar w:fldCharType="begin"/>
      </w:r>
      <w:r w:rsidR="005233B5">
        <w:instrText xml:space="preserve"> SEQ Tabella \* ARABIC </w:instrText>
      </w:r>
      <w:r w:rsidR="005233B5">
        <w:fldChar w:fldCharType="separate"/>
      </w:r>
      <w:r w:rsidR="00287D29">
        <w:rPr>
          <w:noProof/>
        </w:rPr>
        <w:t>8</w:t>
      </w:r>
      <w:r w:rsidR="005233B5">
        <w:rPr>
          <w:noProof/>
        </w:rPr>
        <w:fldChar w:fldCharType="end"/>
      </w:r>
      <w:r>
        <w:t xml:space="preserve"> – Esempio di inserimento dati: Altri costi</w:t>
      </w:r>
    </w:p>
    <w:p w14:paraId="56C957FD" w14:textId="77777777" w:rsidR="00273385" w:rsidRPr="00273385" w:rsidRDefault="00273385" w:rsidP="00273385">
      <w:r>
        <w:rPr>
          <w:noProof/>
        </w:rPr>
        <w:drawing>
          <wp:inline distT="0" distB="0" distL="0" distR="0" wp14:anchorId="0AFC9748" wp14:editId="17444BD2">
            <wp:extent cx="6197357" cy="1002926"/>
            <wp:effectExtent l="38100" t="19050" r="0" b="45085"/>
            <wp:docPr id="20156690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470" cy="1006181"/>
                    </a:xfrm>
                    <a:prstGeom prst="rect">
                      <a:avLst/>
                    </a:prstGeom>
                    <a:noFill/>
                    <a:effectLst>
                      <a:outerShdw blurRad="50800" dist="38100" dir="2700000" algn="tl" rotWithShape="0">
                        <a:prstClr val="black">
                          <a:alpha val="40000"/>
                        </a:prstClr>
                      </a:outerShdw>
                    </a:effectLst>
                  </pic:spPr>
                </pic:pic>
              </a:graphicData>
            </a:graphic>
          </wp:inline>
        </w:drawing>
      </w:r>
    </w:p>
    <w:p w14:paraId="05416B31" w14:textId="77777777" w:rsidR="00500E99" w:rsidRDefault="007A108A" w:rsidP="00D2437F">
      <w:pPr>
        <w:pStyle w:val="Titolo2"/>
      </w:pPr>
      <w:bookmarkStart w:id="12" w:name="_Toc132900543"/>
      <w:r w:rsidRPr="007E2C17">
        <mc:AlternateContent>
          <mc:Choice Requires="wps">
            <w:drawing>
              <wp:anchor distT="0" distB="0" distL="114300" distR="114300" simplePos="0" relativeHeight="251691008" behindDoc="0" locked="0" layoutInCell="1" allowOverlap="1" wp14:anchorId="321D86A4" wp14:editId="31C302C4">
                <wp:simplePos x="0" y="0"/>
                <wp:positionH relativeFrom="rightMargin">
                  <wp:posOffset>143211</wp:posOffset>
                </wp:positionH>
                <wp:positionV relativeFrom="paragraph">
                  <wp:posOffset>399340</wp:posOffset>
                </wp:positionV>
                <wp:extent cx="1057275" cy="1834777"/>
                <wp:effectExtent l="0" t="0" r="9525" b="0"/>
                <wp:wrapNone/>
                <wp:docPr id="716972481" name="Casella di testo 716972481"/>
                <wp:cNvGraphicFramePr/>
                <a:graphic xmlns:a="http://schemas.openxmlformats.org/drawingml/2006/main">
                  <a:graphicData uri="http://schemas.microsoft.com/office/word/2010/wordprocessingShape">
                    <wps:wsp>
                      <wps:cNvSpPr txBox="1"/>
                      <wps:spPr>
                        <a:xfrm>
                          <a:off x="0" y="0"/>
                          <a:ext cx="1057275" cy="1834777"/>
                        </a:xfrm>
                        <a:prstGeom prst="rect">
                          <a:avLst/>
                        </a:prstGeom>
                        <a:solidFill>
                          <a:schemeClr val="lt1"/>
                        </a:solidFill>
                        <a:ln w="6350">
                          <a:noFill/>
                        </a:ln>
                      </wps:spPr>
                      <wps:txbx>
                        <w:txbxContent>
                          <w:p w14:paraId="4CC8D1D0" w14:textId="77777777" w:rsidR="007A108A" w:rsidRDefault="007A108A" w:rsidP="007A108A">
                            <w:pPr>
                              <w:rPr>
                                <w:b/>
                                <w:bCs w:val="0"/>
                                <w:sz w:val="16"/>
                                <w:szCs w:val="16"/>
                              </w:rPr>
                            </w:pPr>
                            <w:proofErr w:type="gramStart"/>
                            <w:r>
                              <w:rPr>
                                <w:b/>
                                <w:bCs w:val="0"/>
                                <w:sz w:val="16"/>
                                <w:szCs w:val="16"/>
                              </w:rPr>
                              <w:t>E’</w:t>
                            </w:r>
                            <w:proofErr w:type="gramEnd"/>
                            <w:r>
                              <w:rPr>
                                <w:b/>
                                <w:bCs w:val="0"/>
                                <w:sz w:val="16"/>
                                <w:szCs w:val="16"/>
                              </w:rPr>
                              <w:t xml:space="preserve"> importante individuare soluzioni per l’efficientamento della gestione agricola e della raccolta. </w:t>
                            </w:r>
                          </w:p>
                          <w:p w14:paraId="4F25E417" w14:textId="77777777" w:rsidR="00957545" w:rsidRPr="00010853" w:rsidRDefault="00957545" w:rsidP="007A108A">
                            <w:pPr>
                              <w:rPr>
                                <w:b/>
                                <w:bCs w:val="0"/>
                                <w:sz w:val="16"/>
                                <w:szCs w:val="16"/>
                              </w:rPr>
                            </w:pPr>
                            <w:r>
                              <w:rPr>
                                <w:b/>
                                <w:bCs w:val="0"/>
                                <w:sz w:val="16"/>
                                <w:szCs w:val="16"/>
                              </w:rPr>
                              <w:t>Le sementi per le varietà tolleranti possono risultare particolarmente costose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D86A4" id="Casella di testo 716972481" o:spid="_x0000_s1036" type="#_x0000_t202" style="position:absolute;margin-left:11.3pt;margin-top:31.45pt;width:83.25pt;height:144.45pt;z-index:2516910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" fillcolor="white [3201]" stroked="f" strokeweight=".5pt">
                <v:textbox>
                  <w:txbxContent>
                    <w:p w14:paraId="4CC8D1D0" w14:textId="77777777" w:rsidR="007A108A" w:rsidRDefault="007A108A" w:rsidP="007A108A">
                      <w:pPr>
                        <w:rPr>
                          <w:b/>
                          <w:bCs w:val="0"/>
                          <w:sz w:val="16"/>
                          <w:szCs w:val="16"/>
                        </w:rPr>
                      </w:pPr>
                      <w:proofErr w:type="gramStart"/>
                      <w:r>
                        <w:rPr>
                          <w:b/>
                          <w:bCs w:val="0"/>
                          <w:sz w:val="16"/>
                          <w:szCs w:val="16"/>
                        </w:rPr>
                        <w:t>E’</w:t>
                      </w:r>
                      <w:proofErr w:type="gramEnd"/>
                      <w:r>
                        <w:rPr>
                          <w:b/>
                          <w:bCs w:val="0"/>
                          <w:sz w:val="16"/>
                          <w:szCs w:val="16"/>
                        </w:rPr>
                        <w:t xml:space="preserve"> importante individuare soluzioni per l’efficientamento della gestione agricola e della raccolta. </w:t>
                      </w:r>
                    </w:p>
                    <w:p w14:paraId="4F25E417" w14:textId="77777777" w:rsidR="00957545" w:rsidRPr="00010853" w:rsidRDefault="00957545" w:rsidP="007A108A">
                      <w:pPr>
                        <w:rPr>
                          <w:b/>
                          <w:bCs w:val="0"/>
                          <w:sz w:val="16"/>
                          <w:szCs w:val="16"/>
                        </w:rPr>
                      </w:pPr>
                      <w:r>
                        <w:rPr>
                          <w:b/>
                          <w:bCs w:val="0"/>
                          <w:sz w:val="16"/>
                          <w:szCs w:val="16"/>
                        </w:rPr>
                        <w:t>Le sementi per le varietà tolleranti possono risultare particolarmente costose</w:t>
                      </w:r>
                    </w:p>
                  </w:txbxContent>
                </v:textbox>
                <w10:wrap anchorx="margin"/>
              </v:shape>
            </w:pict>
          </mc:Fallback>
        </mc:AlternateContent>
      </w:r>
      <w:r w:rsidR="006C21C9">
        <w:t>Una visione</w:t>
      </w:r>
      <w:r w:rsidR="00D2437F">
        <w:t xml:space="preserve"> di sintesi</w:t>
      </w:r>
      <w:r w:rsidR="001173BE">
        <w:t>: gli elementi di attenzione</w:t>
      </w:r>
      <w:bookmarkEnd w:id="12"/>
    </w:p>
    <w:p w14:paraId="39B9E7F4" w14:textId="77777777" w:rsidR="00D2437F" w:rsidRDefault="00505BF4" w:rsidP="008E6990">
      <w:pPr>
        <w:spacing w:after="120"/>
        <w:jc w:val="both"/>
        <w:rPr>
          <w:lang w:bidi="it-IT"/>
        </w:rPr>
      </w:pPr>
      <w:r>
        <w:rPr>
          <w:lang w:bidi="it-IT"/>
        </w:rPr>
        <w:t>Una volta compilato il foglio di calcolo, è possibile esaminare una comparazione di sintesi espressa nel grafico</w:t>
      </w:r>
      <w:r w:rsidR="00BF34C9">
        <w:rPr>
          <w:lang w:bidi="it-IT"/>
        </w:rPr>
        <w:t xml:space="preserve"> che si trova in un foglio a </w:t>
      </w:r>
      <w:proofErr w:type="spellStart"/>
      <w:r w:rsidR="00BF34C9">
        <w:rPr>
          <w:lang w:bidi="it-IT"/>
        </w:rPr>
        <w:t>sè</w:t>
      </w:r>
      <w:proofErr w:type="spellEnd"/>
      <w:r w:rsidR="00BF34C9">
        <w:rPr>
          <w:lang w:bidi="it-IT"/>
        </w:rPr>
        <w:t xml:space="preserve"> </w:t>
      </w:r>
      <w:r>
        <w:rPr>
          <w:lang w:bidi="it-IT"/>
        </w:rPr>
        <w:t>sotto riportato (con i dati esemplificativi utilizzati per la simulazione), che mostra contemporaneamente, per diverse modalità di coltivazione, la struttura dei costi e il delta tra ricavi e costi.</w:t>
      </w:r>
    </w:p>
    <w:p w14:paraId="2C045B7A" w14:textId="77777777" w:rsidR="00CA2AAA" w:rsidRDefault="001173BE" w:rsidP="008E6990">
      <w:pPr>
        <w:spacing w:after="120"/>
        <w:jc w:val="both"/>
        <w:rPr>
          <w:lang w:bidi="it-IT"/>
        </w:rPr>
      </w:pPr>
      <w:r>
        <w:rPr>
          <w:lang w:bidi="it-IT"/>
        </w:rPr>
        <w:t>I dati inserit</w:t>
      </w:r>
      <w:r w:rsidR="00374669">
        <w:rPr>
          <w:lang w:bidi="it-IT"/>
        </w:rPr>
        <w:t xml:space="preserve">i – che comunque possono essere considerati “realistici” – permettono di evidenziare </w:t>
      </w:r>
      <w:r w:rsidR="008E6990">
        <w:rPr>
          <w:lang w:bidi="it-IT"/>
        </w:rPr>
        <w:t>l’incidenza significativa, nella struttura dei costi, di quelli relativi alla gestione agricola</w:t>
      </w:r>
      <w:r w:rsidR="007D09C6">
        <w:rPr>
          <w:lang w:bidi="it-IT"/>
        </w:rPr>
        <w:t xml:space="preserve"> (tra il 26 e il 36% della PLV)</w:t>
      </w:r>
      <w:r w:rsidR="008E6990">
        <w:rPr>
          <w:lang w:bidi="it-IT"/>
        </w:rPr>
        <w:t xml:space="preserve"> e alla raccolta</w:t>
      </w:r>
      <w:r w:rsidR="007D09C6">
        <w:rPr>
          <w:lang w:bidi="it-IT"/>
        </w:rPr>
        <w:t xml:space="preserve"> (8-9% in pieno campo)</w:t>
      </w:r>
      <w:r w:rsidR="008E6990">
        <w:rPr>
          <w:lang w:bidi="it-IT"/>
        </w:rPr>
        <w:t>, con un’accentuazione del costo del seme</w:t>
      </w:r>
      <w:r w:rsidR="007D09C6">
        <w:rPr>
          <w:lang w:bidi="it-IT"/>
        </w:rPr>
        <w:t xml:space="preserve"> stimata nel caso dell’impiego di varietà tolleranti.</w:t>
      </w:r>
    </w:p>
    <w:p w14:paraId="3E361703" w14:textId="77777777" w:rsidR="00380BF2" w:rsidRDefault="00380BF2" w:rsidP="00380BF2">
      <w:pPr>
        <w:pStyle w:val="Didascalia"/>
      </w:pPr>
      <w:r>
        <w:t xml:space="preserve">Figura </w:t>
      </w:r>
      <w:r w:rsidR="005233B5">
        <w:fldChar w:fldCharType="begin"/>
      </w:r>
      <w:r w:rsidR="005233B5">
        <w:instrText xml:space="preserve"> SEQ Figura \* ARABIC </w:instrText>
      </w:r>
      <w:r w:rsidR="005233B5">
        <w:fldChar w:fldCharType="separate"/>
      </w:r>
      <w:r w:rsidR="00287D29">
        <w:rPr>
          <w:noProof/>
        </w:rPr>
        <w:t>2</w:t>
      </w:r>
      <w:r w:rsidR="005233B5">
        <w:rPr>
          <w:noProof/>
        </w:rPr>
        <w:fldChar w:fldCharType="end"/>
      </w:r>
      <w:r>
        <w:t xml:space="preserve"> – Grafico di sintesi, in percentuale</w:t>
      </w:r>
    </w:p>
    <w:p w14:paraId="3C1D90B4" w14:textId="77777777" w:rsidR="00380BF2" w:rsidRPr="00380BF2" w:rsidRDefault="00ED6D9E" w:rsidP="00287D29">
      <w:pPr>
        <w:jc w:val="center"/>
      </w:pPr>
      <w:r>
        <w:rPr>
          <w:noProof/>
        </w:rPr>
        <w:drawing>
          <wp:inline distT="0" distB="0" distL="0" distR="0" wp14:anchorId="214DF418" wp14:editId="4699FCDB">
            <wp:extent cx="4540469" cy="2981478"/>
            <wp:effectExtent l="0" t="0" r="0" b="9525"/>
            <wp:docPr id="40570505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9215" cy="2993788"/>
                    </a:xfrm>
                    <a:prstGeom prst="rect">
                      <a:avLst/>
                    </a:prstGeom>
                    <a:noFill/>
                  </pic:spPr>
                </pic:pic>
              </a:graphicData>
            </a:graphic>
          </wp:inline>
        </w:drawing>
      </w:r>
    </w:p>
    <w:p w14:paraId="55450F39" w14:textId="77777777" w:rsidR="00474E39" w:rsidRDefault="00ED6D9E" w:rsidP="00287D29">
      <w:pPr>
        <w:spacing w:after="200"/>
      </w:pPr>
      <w:r>
        <w:br w:type="page"/>
      </w:r>
      <w:r w:rsidR="00DC50CA">
        <w:t xml:space="preserve">Figura </w:t>
      </w:r>
      <w:r w:rsidR="005233B5">
        <w:fldChar w:fldCharType="begin"/>
      </w:r>
      <w:r w:rsidR="005233B5">
        <w:instrText xml:space="preserve"> SEQ Figura \* ARABIC </w:instrText>
      </w:r>
      <w:r w:rsidR="005233B5">
        <w:fldChar w:fldCharType="separate"/>
      </w:r>
      <w:r w:rsidR="00287D29">
        <w:rPr>
          <w:noProof/>
        </w:rPr>
        <w:t>3</w:t>
      </w:r>
      <w:r w:rsidR="005233B5">
        <w:rPr>
          <w:noProof/>
        </w:rPr>
        <w:fldChar w:fldCharType="end"/>
      </w:r>
      <w:r w:rsidR="00DC50CA">
        <w:t xml:space="preserve"> – Grafico di sintesi</w:t>
      </w:r>
      <w:r w:rsidR="002A2610">
        <w:t>, livelli in euro</w:t>
      </w:r>
    </w:p>
    <w:p w14:paraId="5565E2A2" w14:textId="77777777" w:rsidR="00DC50CA" w:rsidRDefault="001E1B34" w:rsidP="00DC50CA">
      <w:pPr>
        <w:rPr>
          <w:lang w:bidi="it-IT"/>
        </w:rPr>
      </w:pPr>
      <w:r>
        <w:rPr>
          <w:noProof/>
          <w:lang w:bidi="it-IT"/>
        </w:rPr>
        <w:drawing>
          <wp:inline distT="0" distB="0" distL="0" distR="0" wp14:anchorId="1C8649FB" wp14:editId="66D0F5A7">
            <wp:extent cx="6133465" cy="4003059"/>
            <wp:effectExtent l="0" t="0" r="635" b="0"/>
            <wp:docPr id="131807118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7757" cy="4012387"/>
                    </a:xfrm>
                    <a:prstGeom prst="rect">
                      <a:avLst/>
                    </a:prstGeom>
                    <a:noFill/>
                  </pic:spPr>
                </pic:pic>
              </a:graphicData>
            </a:graphic>
          </wp:inline>
        </w:drawing>
      </w:r>
    </w:p>
    <w:p w14:paraId="40B45464" w14:textId="77777777" w:rsidR="00C319C7" w:rsidRDefault="00756B77" w:rsidP="00DC50CA">
      <w:pPr>
        <w:rPr>
          <w:lang w:bidi="it-IT"/>
        </w:rPr>
      </w:pPr>
      <w:r w:rsidRPr="007E2C17">
        <w:rPr>
          <w:noProof/>
        </w:rPr>
        <mc:AlternateContent>
          <mc:Choice Requires="wps">
            <w:drawing>
              <wp:anchor distT="0" distB="0" distL="114300" distR="114300" simplePos="0" relativeHeight="251693056" behindDoc="0" locked="0" layoutInCell="1" allowOverlap="1" wp14:anchorId="796CEED7" wp14:editId="6313B2E0">
                <wp:simplePos x="0" y="0"/>
                <wp:positionH relativeFrom="rightMargin">
                  <wp:posOffset>53564</wp:posOffset>
                </wp:positionH>
                <wp:positionV relativeFrom="paragraph">
                  <wp:posOffset>197336</wp:posOffset>
                </wp:positionV>
                <wp:extent cx="1057275" cy="1374588"/>
                <wp:effectExtent l="0" t="0" r="9525" b="0"/>
                <wp:wrapNone/>
                <wp:docPr id="1840807723" name="Casella di testo 1840807723"/>
                <wp:cNvGraphicFramePr/>
                <a:graphic xmlns:a="http://schemas.openxmlformats.org/drawingml/2006/main">
                  <a:graphicData uri="http://schemas.microsoft.com/office/word/2010/wordprocessingShape">
                    <wps:wsp>
                      <wps:cNvSpPr txBox="1"/>
                      <wps:spPr>
                        <a:xfrm>
                          <a:off x="0" y="0"/>
                          <a:ext cx="1057275" cy="1374588"/>
                        </a:xfrm>
                        <a:prstGeom prst="rect">
                          <a:avLst/>
                        </a:prstGeom>
                        <a:solidFill>
                          <a:schemeClr val="lt1"/>
                        </a:solidFill>
                        <a:ln w="6350">
                          <a:noFill/>
                        </a:ln>
                      </wps:spPr>
                      <wps:txbx>
                        <w:txbxContent>
                          <w:p w14:paraId="15E5E9A2" w14:textId="77777777" w:rsidR="0072550F" w:rsidRPr="00756B77" w:rsidRDefault="0072550F" w:rsidP="0072550F">
                            <w:pPr>
                              <w:rPr>
                                <w:b/>
                                <w:bCs w:val="0"/>
                                <w:sz w:val="14"/>
                                <w:szCs w:val="14"/>
                              </w:rPr>
                            </w:pPr>
                            <w:r w:rsidRPr="00756B77">
                              <w:rPr>
                                <w:b/>
                                <w:bCs w:val="0"/>
                                <w:sz w:val="14"/>
                                <w:szCs w:val="14"/>
                              </w:rPr>
                              <w:t xml:space="preserve">L’impiego dell’ozono può </w:t>
                            </w:r>
                            <w:r w:rsidR="00E73200" w:rsidRPr="00756B77">
                              <w:rPr>
                                <w:b/>
                                <w:bCs w:val="0"/>
                                <w:sz w:val="14"/>
                                <w:szCs w:val="14"/>
                              </w:rPr>
                              <w:t>richiedere trattamenti frequenti</w:t>
                            </w:r>
                            <w:r w:rsidR="00756B77" w:rsidRPr="00756B77">
                              <w:rPr>
                                <w:b/>
                                <w:bCs w:val="0"/>
                                <w:sz w:val="14"/>
                                <w:szCs w:val="14"/>
                              </w:rPr>
                              <w:t>, acquisizione di competenze e autorizzazioni</w:t>
                            </w:r>
                            <w:r w:rsidR="00E73200" w:rsidRPr="00756B77">
                              <w:rPr>
                                <w:b/>
                                <w:bCs w:val="0"/>
                                <w:sz w:val="14"/>
                                <w:szCs w:val="14"/>
                              </w:rPr>
                              <w:t>, rendendo più impegnativa la coltivazione sul fronte organizzativo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CEED7" id="Casella di testo 1840807723" o:spid="_x0000_s1037" type="#_x0000_t202" style="position:absolute;margin-left:4.2pt;margin-top:15.55pt;width:83.25pt;height:108.25pt;z-index:25169305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" fillcolor="white [3201]" stroked="f" strokeweight=".5pt">
                <v:textbox>
                  <w:txbxContent>
                    <w:p w14:paraId="15E5E9A2" w14:textId="77777777" w:rsidR="0072550F" w:rsidRPr="00756B77" w:rsidRDefault="0072550F" w:rsidP="0072550F">
                      <w:pPr>
                        <w:rPr>
                          <w:b/>
                          <w:bCs w:val="0"/>
                          <w:sz w:val="14"/>
                          <w:szCs w:val="14"/>
                        </w:rPr>
                      </w:pPr>
                      <w:r w:rsidRPr="00756B77">
                        <w:rPr>
                          <w:b/>
                          <w:bCs w:val="0"/>
                          <w:sz w:val="14"/>
                          <w:szCs w:val="14"/>
                        </w:rPr>
                        <w:t xml:space="preserve">L’impiego dell’ozono può </w:t>
                      </w:r>
                      <w:r w:rsidR="00E73200" w:rsidRPr="00756B77">
                        <w:rPr>
                          <w:b/>
                          <w:bCs w:val="0"/>
                          <w:sz w:val="14"/>
                          <w:szCs w:val="14"/>
                        </w:rPr>
                        <w:t>richiedere trattamenti frequenti</w:t>
                      </w:r>
                      <w:r w:rsidR="00756B77" w:rsidRPr="00756B77">
                        <w:rPr>
                          <w:b/>
                          <w:bCs w:val="0"/>
                          <w:sz w:val="14"/>
                          <w:szCs w:val="14"/>
                        </w:rPr>
                        <w:t>, acquisizione di competenze e autorizzazioni</w:t>
                      </w:r>
                      <w:r w:rsidR="00E73200" w:rsidRPr="00756B77">
                        <w:rPr>
                          <w:b/>
                          <w:bCs w:val="0"/>
                          <w:sz w:val="14"/>
                          <w:szCs w:val="14"/>
                        </w:rPr>
                        <w:t>, rendendo più impegnativa la coltivazione sul fronte organizzativo</w:t>
                      </w:r>
                    </w:p>
                  </w:txbxContent>
                </v:textbox>
                <w10:wrap anchorx="margin"/>
              </v:shape>
            </w:pict>
          </mc:Fallback>
        </mc:AlternateContent>
      </w:r>
    </w:p>
    <w:p w14:paraId="61165D9D" w14:textId="77777777" w:rsidR="00C319C7" w:rsidRDefault="006146CE" w:rsidP="00DC50CA">
      <w:pPr>
        <w:rPr>
          <w:lang w:bidi="it-IT"/>
        </w:rPr>
      </w:pPr>
      <w:r>
        <w:rPr>
          <w:lang w:bidi="it-IT"/>
        </w:rPr>
        <w:t xml:space="preserve">Per ragionare sugli </w:t>
      </w:r>
      <w:r w:rsidR="00D40CCB">
        <w:rPr>
          <w:lang w:bidi="it-IT"/>
        </w:rPr>
        <w:t xml:space="preserve">aspetti legati alla complessità organizzativa, è possibile compilare, nel relativo foglio, </w:t>
      </w:r>
      <w:r w:rsidR="00900737">
        <w:rPr>
          <w:lang w:bidi="it-IT"/>
        </w:rPr>
        <w:t>una sorta di valutazione soggettiva del grado di complessità, da 1 (minimo) a 5 (massimo) per una serie di elementi. Il risultato è raffigurato in un grafico a radar, nel quale, visivamente, la complessità di adozione di una possibile soluzione è tanto maggiore quanto più “ampio” risulta il poligono i cui lati uniscono i diversi punteggi.</w:t>
      </w:r>
    </w:p>
    <w:p w14:paraId="32122F58" w14:textId="77777777" w:rsidR="00900737" w:rsidRDefault="00900737" w:rsidP="00900737">
      <w:pPr>
        <w:pStyle w:val="Didascalia"/>
      </w:pPr>
    </w:p>
    <w:p w14:paraId="7EAF1E9A" w14:textId="77777777" w:rsidR="00900737" w:rsidRDefault="00900737" w:rsidP="00900737">
      <w:pPr>
        <w:pStyle w:val="Didascalia"/>
      </w:pPr>
      <w:r>
        <w:t xml:space="preserve">Figura </w:t>
      </w:r>
      <w:r w:rsidR="005233B5">
        <w:fldChar w:fldCharType="begin"/>
      </w:r>
      <w:r w:rsidR="005233B5">
        <w:instrText xml:space="preserve"> SEQ Figura \* ARABIC </w:instrText>
      </w:r>
      <w:r w:rsidR="005233B5">
        <w:fldChar w:fldCharType="separate"/>
      </w:r>
      <w:r w:rsidR="00287D29">
        <w:rPr>
          <w:noProof/>
        </w:rPr>
        <w:t>4</w:t>
      </w:r>
      <w:r w:rsidR="005233B5">
        <w:rPr>
          <w:noProof/>
        </w:rPr>
        <w:fldChar w:fldCharType="end"/>
      </w:r>
      <w:r>
        <w:t xml:space="preserve"> – Grado di complessità</w:t>
      </w:r>
    </w:p>
    <w:p w14:paraId="1F35FFC5" w14:textId="77777777" w:rsidR="00756B77" w:rsidRDefault="00031B5A" w:rsidP="00900737">
      <w:r>
        <w:rPr>
          <w:noProof/>
        </w:rPr>
        <w:drawing>
          <wp:inline distT="0" distB="0" distL="0" distR="0" wp14:anchorId="05C2367C" wp14:editId="06B0F73C">
            <wp:extent cx="6338682" cy="2768798"/>
            <wp:effectExtent l="0" t="0" r="5080" b="0"/>
            <wp:docPr id="72321046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158" cy="2776432"/>
                    </a:xfrm>
                    <a:prstGeom prst="rect">
                      <a:avLst/>
                    </a:prstGeom>
                    <a:noFill/>
                  </pic:spPr>
                </pic:pic>
              </a:graphicData>
            </a:graphic>
          </wp:inline>
        </w:drawing>
      </w:r>
    </w:p>
    <w:p w14:paraId="75A1EBED" w14:textId="77777777" w:rsidR="00756B77" w:rsidRDefault="00756B77" w:rsidP="00756B77">
      <w:r>
        <w:br w:type="page"/>
      </w:r>
    </w:p>
    <w:p w14:paraId="3B9244CE" w14:textId="77777777" w:rsidR="00756B77" w:rsidRPr="00900737" w:rsidRDefault="005B01BF" w:rsidP="005B01BF">
      <w:pPr>
        <w:pStyle w:val="Paragrafoelenco"/>
        <w:numPr>
          <w:ilvl w:val="0"/>
          <w:numId w:val="0"/>
        </w:numPr>
        <w:ind w:left="720"/>
      </w:pPr>
      <w:r>
        <w:rPr>
          <w:noProof/>
        </w:rPr>
        <w:drawing>
          <wp:anchor distT="0" distB="0" distL="114300" distR="114300" simplePos="0" relativeHeight="251694080" behindDoc="0" locked="0" layoutInCell="1" allowOverlap="1" wp14:anchorId="4E097783" wp14:editId="5C3AB7B4">
            <wp:simplePos x="0" y="0"/>
            <wp:positionH relativeFrom="margin">
              <wp:align>left</wp:align>
            </wp:positionH>
            <wp:positionV relativeFrom="paragraph">
              <wp:posOffset>3027045</wp:posOffset>
            </wp:positionV>
            <wp:extent cx="6299835" cy="2404110"/>
            <wp:effectExtent l="0" t="0" r="5715" b="0"/>
            <wp:wrapTopAndBottom/>
            <wp:docPr id="8036739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2404110"/>
                    </a:xfrm>
                    <a:prstGeom prst="rect">
                      <a:avLst/>
                    </a:prstGeom>
                    <a:noFill/>
                  </pic:spPr>
                </pic:pic>
              </a:graphicData>
            </a:graphic>
            <wp14:sizeRelH relativeFrom="margin">
              <wp14:pctWidth>0</wp14:pctWidth>
            </wp14:sizeRelH>
            <wp14:sizeRelV relativeFrom="margin">
              <wp14:pctHeight>0</wp14:pctHeight>
            </wp14:sizeRelV>
          </wp:anchor>
        </w:drawing>
      </w:r>
    </w:p>
    <w:sectPr w:rsidR="00756B77" w:rsidRPr="00900737" w:rsidSect="00285BD4">
      <w:headerReference w:type="even" r:id="rId28"/>
      <w:headerReference w:type="default" r:id="rId29"/>
      <w:footerReference w:type="even" r:id="rId30"/>
      <w:footerReference w:type="default" r:id="rId31"/>
      <w:headerReference w:type="first" r:id="rId32"/>
      <w:footerReference w:type="first" r:id="rId33"/>
      <w:pgSz w:w="11906" w:h="16838" w:code="9"/>
      <w:pgMar w:top="720" w:right="2268"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D4356" w14:textId="77777777" w:rsidR="005233B5" w:rsidRDefault="005233B5" w:rsidP="00285BD4">
      <w:r>
        <w:separator/>
      </w:r>
    </w:p>
    <w:p w14:paraId="3BFCFF1A" w14:textId="77777777" w:rsidR="005233B5" w:rsidRDefault="005233B5" w:rsidP="00285BD4"/>
  </w:endnote>
  <w:endnote w:type="continuationSeparator" w:id="0">
    <w:p w14:paraId="112BE826" w14:textId="77777777" w:rsidR="005233B5" w:rsidRDefault="005233B5" w:rsidP="00285BD4">
      <w:r>
        <w:continuationSeparator/>
      </w:r>
    </w:p>
    <w:p w14:paraId="5C75BA51" w14:textId="77777777" w:rsidR="005233B5" w:rsidRDefault="005233B5" w:rsidP="00285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DCAD" w14:textId="77777777" w:rsidR="00DB6AA6" w:rsidRDefault="00DB6A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rPr>
        <w:i/>
        <w:iCs/>
        <w:sz w:val="18"/>
        <w:szCs w:val="18"/>
      </w:rPr>
    </w:sdtEndPr>
    <w:sdtContent>
      <w:p w14:paraId="76BF285E" w14:textId="4A06433D" w:rsidR="00DF027C" w:rsidRPr="007D60DD" w:rsidRDefault="0001654F" w:rsidP="007D60DD">
        <w:pPr>
          <w:pStyle w:val="Pidipagina"/>
          <w:jc w:val="center"/>
          <w:rPr>
            <w:i/>
            <w:iCs/>
            <w:noProof/>
            <w:sz w:val="18"/>
            <w:szCs w:val="18"/>
          </w:rPr>
        </w:pPr>
        <w:r w:rsidRPr="007D60DD">
          <w:rPr>
            <w:i/>
            <w:iCs/>
            <w:noProof/>
            <w:sz w:val="18"/>
            <w:szCs w:val="18"/>
          </w:rPr>
          <w:t>Progetto PESTO – Azione 1 – Studi economici di fattibilità aprile 2023</w:t>
        </w:r>
        <w:r w:rsidR="00DB6AA6">
          <w:rPr>
            <w:i/>
            <w:iCs/>
            <w:noProof/>
            <w:sz w:val="18"/>
            <w:szCs w:val="18"/>
          </w:rPr>
          <w:t xml:space="preserve"> – manuale d’uso del foglio di calcolo</w:t>
        </w:r>
        <w:r w:rsidRPr="007D60DD">
          <w:rPr>
            <w:i/>
            <w:iCs/>
            <w:noProof/>
            <w:sz w:val="18"/>
            <w:szCs w:val="18"/>
          </w:rPr>
          <w:t xml:space="preserve">  - </w:t>
        </w:r>
        <w:r w:rsidR="00DF027C" w:rsidRPr="007D60DD">
          <w:rPr>
            <w:i/>
            <w:iCs/>
            <w:noProof/>
            <w:sz w:val="18"/>
            <w:szCs w:val="18"/>
            <w:lang w:bidi="it-IT"/>
          </w:rPr>
          <w:fldChar w:fldCharType="begin"/>
        </w:r>
        <w:r w:rsidR="00DF027C" w:rsidRPr="007D60DD">
          <w:rPr>
            <w:i/>
            <w:iCs/>
            <w:noProof/>
            <w:sz w:val="18"/>
            <w:szCs w:val="18"/>
            <w:lang w:bidi="it-IT"/>
          </w:rPr>
          <w:instrText xml:space="preserve"> PAGE   \* MERGEFORMAT </w:instrText>
        </w:r>
        <w:r w:rsidR="00DF027C" w:rsidRPr="007D60DD">
          <w:rPr>
            <w:i/>
            <w:iCs/>
            <w:noProof/>
            <w:sz w:val="18"/>
            <w:szCs w:val="18"/>
            <w:lang w:bidi="it-IT"/>
          </w:rPr>
          <w:fldChar w:fldCharType="separate"/>
        </w:r>
        <w:r w:rsidR="00AB02A7" w:rsidRPr="007D60DD">
          <w:rPr>
            <w:i/>
            <w:iCs/>
            <w:noProof/>
            <w:sz w:val="18"/>
            <w:szCs w:val="18"/>
            <w:lang w:bidi="it-IT"/>
          </w:rPr>
          <w:t>2</w:t>
        </w:r>
        <w:r w:rsidR="00DF027C" w:rsidRPr="007D60DD">
          <w:rPr>
            <w:i/>
            <w:iCs/>
            <w:noProof/>
            <w:sz w:val="18"/>
            <w:szCs w:val="18"/>
            <w:lang w:bidi="it-IT"/>
          </w:rPr>
          <w:fldChar w:fldCharType="end"/>
        </w:r>
      </w:p>
    </w:sdtContent>
  </w:sdt>
  <w:p w14:paraId="1E7C9F41" w14:textId="77777777" w:rsidR="00DF027C" w:rsidRDefault="00DF027C" w:rsidP="00285BD4">
    <w:pPr>
      <w:pStyle w:val="Pidipagina"/>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E585" w14:textId="77777777" w:rsidR="00DB6AA6" w:rsidRDefault="00DB6A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BF202" w14:textId="77777777" w:rsidR="005233B5" w:rsidRDefault="005233B5" w:rsidP="00285BD4">
      <w:r>
        <w:separator/>
      </w:r>
    </w:p>
    <w:p w14:paraId="7AF00972" w14:textId="77777777" w:rsidR="005233B5" w:rsidRDefault="005233B5" w:rsidP="00285BD4"/>
  </w:footnote>
  <w:footnote w:type="continuationSeparator" w:id="0">
    <w:p w14:paraId="5D9A502F" w14:textId="77777777" w:rsidR="005233B5" w:rsidRDefault="005233B5" w:rsidP="00285BD4">
      <w:r>
        <w:continuationSeparator/>
      </w:r>
    </w:p>
    <w:p w14:paraId="0402F30B" w14:textId="77777777" w:rsidR="005233B5" w:rsidRDefault="005233B5" w:rsidP="00285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66BF" w14:textId="77777777" w:rsidR="00DB6AA6" w:rsidRDefault="00DB6A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455F51" w:themeColor="text2"/>
        <w:left w:val="single" w:sz="36" w:space="0" w:color="455F51" w:themeColor="text2"/>
        <w:bottom w:val="single" w:sz="36" w:space="0" w:color="455F51" w:themeColor="text2"/>
        <w:right w:val="single" w:sz="36" w:space="0" w:color="455F51" w:themeColor="text2"/>
        <w:insideH w:val="single" w:sz="36" w:space="0" w:color="455F51" w:themeColor="text2"/>
        <w:insideV w:val="single" w:sz="36" w:space="0" w:color="455F51" w:themeColor="text2"/>
      </w:tblBorders>
      <w:tblLook w:val="0000" w:firstRow="0" w:lastRow="0" w:firstColumn="0" w:lastColumn="0" w:noHBand="0" w:noVBand="0"/>
    </w:tblPr>
    <w:tblGrid>
      <w:gridCol w:w="10035"/>
    </w:tblGrid>
    <w:tr w:rsidR="00D077E9" w14:paraId="1A301EA2" w14:textId="77777777" w:rsidTr="00360494">
      <w:trPr>
        <w:trHeight w:val="978"/>
      </w:trPr>
      <w:tc>
        <w:tcPr>
          <w:tcW w:w="10035" w:type="dxa"/>
          <w:tcBorders>
            <w:top w:val="nil"/>
            <w:left w:val="nil"/>
            <w:bottom w:val="single" w:sz="36" w:space="0" w:color="37A76F" w:themeColor="accent3"/>
            <w:right w:val="nil"/>
          </w:tcBorders>
        </w:tcPr>
        <w:p w14:paraId="113ADCAA" w14:textId="77777777" w:rsidR="00D077E9" w:rsidRDefault="000A5CA3" w:rsidP="00285BD4">
          <w:pPr>
            <w:pStyle w:val="Intestazione"/>
            <w:rPr>
              <w:noProof/>
            </w:rPr>
          </w:pPr>
          <w:r>
            <w:rPr>
              <w:noProof/>
            </w:rPr>
            <mc:AlternateContent>
              <mc:Choice Requires="wpg">
                <w:drawing>
                  <wp:anchor distT="0" distB="0" distL="114300" distR="114300" simplePos="0" relativeHeight="251659264" behindDoc="0" locked="0" layoutInCell="1" allowOverlap="1" wp14:anchorId="1C5ACFAF" wp14:editId="62DE34CE">
                    <wp:simplePos x="0" y="0"/>
                    <wp:positionH relativeFrom="column">
                      <wp:posOffset>1217041</wp:posOffset>
                    </wp:positionH>
                    <wp:positionV relativeFrom="paragraph">
                      <wp:posOffset>-331</wp:posOffset>
                    </wp:positionV>
                    <wp:extent cx="4092779" cy="604520"/>
                    <wp:effectExtent l="0" t="0" r="3175" b="5080"/>
                    <wp:wrapSquare wrapText="bothSides"/>
                    <wp:docPr id="1323993848" name="Gruppo 2"/>
                    <wp:cNvGraphicFramePr/>
                    <a:graphic xmlns:a="http://schemas.openxmlformats.org/drawingml/2006/main">
                      <a:graphicData uri="http://schemas.microsoft.com/office/word/2010/wordprocessingGroup">
                        <wpg:wgp>
                          <wpg:cNvGrpSpPr/>
                          <wpg:grpSpPr>
                            <a:xfrm>
                              <a:off x="0" y="0"/>
                              <a:ext cx="4092779" cy="604520"/>
                              <a:chOff x="0" y="0"/>
                              <a:chExt cx="4092779" cy="604520"/>
                            </a:xfrm>
                          </wpg:grpSpPr>
                          <pic:pic xmlns:pic="http://schemas.openxmlformats.org/drawingml/2006/picture">
                            <pic:nvPicPr>
                              <pic:cNvPr id="2041464116" name="Immagine 3"/>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80467"/>
                                <a:ext cx="624205" cy="474980"/>
                              </a:xfrm>
                              <a:prstGeom prst="rect">
                                <a:avLst/>
                              </a:prstGeom>
                            </pic:spPr>
                          </pic:pic>
                          <pic:pic xmlns:pic="http://schemas.openxmlformats.org/drawingml/2006/picture">
                            <pic:nvPicPr>
                              <pic:cNvPr id="1940518161" name="Immagine 8">
                                <a:extLst>
                                  <a:ext uri="{FF2B5EF4-FFF2-40B4-BE49-F238E27FC236}">
                                    <a16:creationId xmlns:a16="http://schemas.microsoft.com/office/drawing/2014/main" id="{17B3ED74-4818-419E-9B35-76809D6BAA56}"/>
                                  </a:ext>
                                </a:extLst>
                              </pic:cNvPr>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1214324" y="0"/>
                                <a:ext cx="2878455" cy="604520"/>
                              </a:xfrm>
                              <a:prstGeom prst="rect">
                                <a:avLst/>
                              </a:prstGeom>
                            </pic:spPr>
                          </pic:pic>
                        </wpg:wgp>
                      </a:graphicData>
                    </a:graphic>
                  </wp:anchor>
                </w:drawing>
              </mc:Choice>
              <mc:Fallback>
                <w:pict>
                  <v:group w14:anchorId="0CF78E91" id="Gruppo 2" o:spid="_x0000_s1026" style="position:absolute;margin-left:95.85pt;margin-top:-.05pt;width:322.25pt;height:47.6pt;z-index:251659264" coordsize="40927,60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N8yrrvfAAAACAEAAA8AAABkcnMvZG93bnJl&#10;di54bWxMj0FrwkAUhO+F/oflFXrTzSpaTbMRkbYnKVQLpbc1+0yC2bchuybx3/f11B6HGWa+yTaj&#10;a0SPXag9aVDTBARS4W1NpYbP4+tkBSJEQ9Y0nlDDDQNs8vu7zKTWD/SB/SGWgksopEZDFWObShmK&#10;Cp0JU98isXf2nTORZVdK25mBy10jZ0mylM7UxAuVaXFXYXE5XJ2Gt8EM27l66feX8+72fVy8f+0V&#10;av34MG6fQUQc418YfvEZHXJmOvkr2SAa1mv1xFENEwWC/dV8OQNx0rBeKJB5Jv8fyH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top:804;width:6242;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">
                      <v:imagedata r:id="rId3" o:title=""/>
                    </v:shape>
                    <v:shape id="Immagine 8" o:spid="_x0000_s1028" type="#_x0000_t75" style="position:absolute;left:12143;width:2878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">
                      <v:imagedata r:id="rId4" o:title=""/>
                    </v:shape>
                    <w10:wrap type="square"/>
                  </v:group>
                </w:pict>
              </mc:Fallback>
            </mc:AlternateContent>
          </w:r>
        </w:p>
      </w:tc>
    </w:tr>
  </w:tbl>
  <w:p w14:paraId="4313DB28" w14:textId="77777777" w:rsidR="00D077E9" w:rsidRDefault="00D077E9" w:rsidP="00285BD4">
    <w:pPr>
      <w:pStyle w:val="Intestazione"/>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A6AC" w14:textId="77777777" w:rsidR="00DB6AA6" w:rsidRDefault="00DB6A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407"/>
    <w:multiLevelType w:val="hybridMultilevel"/>
    <w:tmpl w:val="FE408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B368F0"/>
    <w:multiLevelType w:val="hybridMultilevel"/>
    <w:tmpl w:val="77B87222"/>
    <w:lvl w:ilvl="0" w:tplc="FFD2DD42">
      <w:start w:val="1"/>
      <w:numFmt w:val="bullet"/>
      <w:pStyle w:val="Paragrafoelenc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4273D2"/>
    <w:multiLevelType w:val="hybridMultilevel"/>
    <w:tmpl w:val="251E71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544230"/>
    <w:multiLevelType w:val="hybridMultilevel"/>
    <w:tmpl w:val="C1C4F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6C399F"/>
    <w:multiLevelType w:val="hybridMultilevel"/>
    <w:tmpl w:val="9C5C1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15B2E6D"/>
    <w:multiLevelType w:val="hybridMultilevel"/>
    <w:tmpl w:val="99AA878E"/>
    <w:lvl w:ilvl="0" w:tplc="04100003">
      <w:start w:val="1"/>
      <w:numFmt w:val="bullet"/>
      <w:lvlText w:val="o"/>
      <w:lvlJc w:val="left"/>
      <w:pPr>
        <w:ind w:left="1083" w:hanging="360"/>
      </w:pPr>
      <w:rPr>
        <w:rFonts w:ascii="Courier New" w:hAnsi="Courier New" w:cs="Courier New" w:hint="default"/>
      </w:rPr>
    </w:lvl>
    <w:lvl w:ilvl="1" w:tplc="04100003" w:tentative="1">
      <w:start w:val="1"/>
      <w:numFmt w:val="bullet"/>
      <w:lvlText w:val="o"/>
      <w:lvlJc w:val="left"/>
      <w:pPr>
        <w:ind w:left="1803" w:hanging="360"/>
      </w:pPr>
      <w:rPr>
        <w:rFonts w:ascii="Courier New" w:hAnsi="Courier New" w:cs="Courier New" w:hint="default"/>
      </w:rPr>
    </w:lvl>
    <w:lvl w:ilvl="2" w:tplc="04100005" w:tentative="1">
      <w:start w:val="1"/>
      <w:numFmt w:val="bullet"/>
      <w:lvlText w:val=""/>
      <w:lvlJc w:val="left"/>
      <w:pPr>
        <w:ind w:left="2523" w:hanging="360"/>
      </w:pPr>
      <w:rPr>
        <w:rFonts w:ascii="Wingdings" w:hAnsi="Wingdings" w:hint="default"/>
      </w:rPr>
    </w:lvl>
    <w:lvl w:ilvl="3" w:tplc="04100001" w:tentative="1">
      <w:start w:val="1"/>
      <w:numFmt w:val="bullet"/>
      <w:lvlText w:val=""/>
      <w:lvlJc w:val="left"/>
      <w:pPr>
        <w:ind w:left="3243" w:hanging="360"/>
      </w:pPr>
      <w:rPr>
        <w:rFonts w:ascii="Symbol" w:hAnsi="Symbol" w:hint="default"/>
      </w:rPr>
    </w:lvl>
    <w:lvl w:ilvl="4" w:tplc="04100003" w:tentative="1">
      <w:start w:val="1"/>
      <w:numFmt w:val="bullet"/>
      <w:lvlText w:val="o"/>
      <w:lvlJc w:val="left"/>
      <w:pPr>
        <w:ind w:left="3963" w:hanging="360"/>
      </w:pPr>
      <w:rPr>
        <w:rFonts w:ascii="Courier New" w:hAnsi="Courier New" w:cs="Courier New" w:hint="default"/>
      </w:rPr>
    </w:lvl>
    <w:lvl w:ilvl="5" w:tplc="04100005" w:tentative="1">
      <w:start w:val="1"/>
      <w:numFmt w:val="bullet"/>
      <w:lvlText w:val=""/>
      <w:lvlJc w:val="left"/>
      <w:pPr>
        <w:ind w:left="4683" w:hanging="360"/>
      </w:pPr>
      <w:rPr>
        <w:rFonts w:ascii="Wingdings" w:hAnsi="Wingdings" w:hint="default"/>
      </w:rPr>
    </w:lvl>
    <w:lvl w:ilvl="6" w:tplc="04100001" w:tentative="1">
      <w:start w:val="1"/>
      <w:numFmt w:val="bullet"/>
      <w:lvlText w:val=""/>
      <w:lvlJc w:val="left"/>
      <w:pPr>
        <w:ind w:left="5403" w:hanging="360"/>
      </w:pPr>
      <w:rPr>
        <w:rFonts w:ascii="Symbol" w:hAnsi="Symbol" w:hint="default"/>
      </w:rPr>
    </w:lvl>
    <w:lvl w:ilvl="7" w:tplc="04100003" w:tentative="1">
      <w:start w:val="1"/>
      <w:numFmt w:val="bullet"/>
      <w:lvlText w:val="o"/>
      <w:lvlJc w:val="left"/>
      <w:pPr>
        <w:ind w:left="6123" w:hanging="360"/>
      </w:pPr>
      <w:rPr>
        <w:rFonts w:ascii="Courier New" w:hAnsi="Courier New" w:cs="Courier New" w:hint="default"/>
      </w:rPr>
    </w:lvl>
    <w:lvl w:ilvl="8" w:tplc="04100005" w:tentative="1">
      <w:start w:val="1"/>
      <w:numFmt w:val="bullet"/>
      <w:lvlText w:val=""/>
      <w:lvlJc w:val="left"/>
      <w:pPr>
        <w:ind w:left="6843" w:hanging="360"/>
      </w:pPr>
      <w:rPr>
        <w:rFonts w:ascii="Wingdings" w:hAnsi="Wingdings" w:hint="default"/>
      </w:rPr>
    </w:lvl>
  </w:abstractNum>
  <w:abstractNum w:abstractNumId="6" w15:restartNumberingAfterBreak="0">
    <w:nsid w:val="6FFB5152"/>
    <w:multiLevelType w:val="hybridMultilevel"/>
    <w:tmpl w:val="0E2C1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4382410">
    <w:abstractNumId w:val="3"/>
  </w:num>
  <w:num w:numId="2" w16cid:durableId="2078362225">
    <w:abstractNumId w:val="0"/>
  </w:num>
  <w:num w:numId="3" w16cid:durableId="138543435">
    <w:abstractNumId w:val="6"/>
  </w:num>
  <w:num w:numId="4" w16cid:durableId="1847011577">
    <w:abstractNumId w:val="1"/>
  </w:num>
  <w:num w:numId="5" w16cid:durableId="1405835255">
    <w:abstractNumId w:val="5"/>
  </w:num>
  <w:num w:numId="6" w16cid:durableId="1774324413">
    <w:abstractNumId w:val="2"/>
  </w:num>
  <w:num w:numId="7" w16cid:durableId="1029842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806"/>
    <w:rsid w:val="00000099"/>
    <w:rsid w:val="000052CA"/>
    <w:rsid w:val="00010853"/>
    <w:rsid w:val="0001654F"/>
    <w:rsid w:val="00017B9D"/>
    <w:rsid w:val="0002482E"/>
    <w:rsid w:val="00030F57"/>
    <w:rsid w:val="00031B5A"/>
    <w:rsid w:val="00032A91"/>
    <w:rsid w:val="000438F9"/>
    <w:rsid w:val="00050324"/>
    <w:rsid w:val="000A0150"/>
    <w:rsid w:val="000A0AEC"/>
    <w:rsid w:val="000A5CA3"/>
    <w:rsid w:val="000A5EB5"/>
    <w:rsid w:val="000A7A77"/>
    <w:rsid w:val="000C2115"/>
    <w:rsid w:val="000C371A"/>
    <w:rsid w:val="000C6D8D"/>
    <w:rsid w:val="000E0F7D"/>
    <w:rsid w:val="000E63C9"/>
    <w:rsid w:val="00115C9C"/>
    <w:rsid w:val="001173BE"/>
    <w:rsid w:val="00130E9D"/>
    <w:rsid w:val="001435F4"/>
    <w:rsid w:val="00150A6D"/>
    <w:rsid w:val="0015143B"/>
    <w:rsid w:val="00156099"/>
    <w:rsid w:val="00161C1E"/>
    <w:rsid w:val="00163CE6"/>
    <w:rsid w:val="00182DE6"/>
    <w:rsid w:val="00185B35"/>
    <w:rsid w:val="001D6CE5"/>
    <w:rsid w:val="001E1B34"/>
    <w:rsid w:val="001E6C05"/>
    <w:rsid w:val="001F0D57"/>
    <w:rsid w:val="001F2BC8"/>
    <w:rsid w:val="001F5F6B"/>
    <w:rsid w:val="00213387"/>
    <w:rsid w:val="00214D62"/>
    <w:rsid w:val="00223CED"/>
    <w:rsid w:val="00243EBC"/>
    <w:rsid w:val="00246A35"/>
    <w:rsid w:val="00273385"/>
    <w:rsid w:val="0028150C"/>
    <w:rsid w:val="00284348"/>
    <w:rsid w:val="00285BD4"/>
    <w:rsid w:val="00285EFD"/>
    <w:rsid w:val="00287D29"/>
    <w:rsid w:val="002A2610"/>
    <w:rsid w:val="002A494D"/>
    <w:rsid w:val="002B7D09"/>
    <w:rsid w:val="002D311B"/>
    <w:rsid w:val="002F51F5"/>
    <w:rsid w:val="00310D74"/>
    <w:rsid w:val="00311E78"/>
    <w:rsid w:val="00312137"/>
    <w:rsid w:val="003302B1"/>
    <w:rsid w:val="00330359"/>
    <w:rsid w:val="003314A0"/>
    <w:rsid w:val="003336A2"/>
    <w:rsid w:val="0033762F"/>
    <w:rsid w:val="00360494"/>
    <w:rsid w:val="0036588A"/>
    <w:rsid w:val="00366C7E"/>
    <w:rsid w:val="00371B44"/>
    <w:rsid w:val="003740CB"/>
    <w:rsid w:val="00374669"/>
    <w:rsid w:val="00374FC2"/>
    <w:rsid w:val="00380BF2"/>
    <w:rsid w:val="00384EA3"/>
    <w:rsid w:val="00387DD5"/>
    <w:rsid w:val="003A39A1"/>
    <w:rsid w:val="003B2806"/>
    <w:rsid w:val="003C2191"/>
    <w:rsid w:val="003D3863"/>
    <w:rsid w:val="003D4F18"/>
    <w:rsid w:val="003F6DCD"/>
    <w:rsid w:val="004110DE"/>
    <w:rsid w:val="0044085A"/>
    <w:rsid w:val="00442AD3"/>
    <w:rsid w:val="00454988"/>
    <w:rsid w:val="00464E94"/>
    <w:rsid w:val="00474E39"/>
    <w:rsid w:val="0048083E"/>
    <w:rsid w:val="004829FA"/>
    <w:rsid w:val="00490457"/>
    <w:rsid w:val="004B21A5"/>
    <w:rsid w:val="004C0B6F"/>
    <w:rsid w:val="004C2D40"/>
    <w:rsid w:val="004D3E2E"/>
    <w:rsid w:val="004E4997"/>
    <w:rsid w:val="0050010C"/>
    <w:rsid w:val="00500E99"/>
    <w:rsid w:val="005027D9"/>
    <w:rsid w:val="005037F0"/>
    <w:rsid w:val="00505BF4"/>
    <w:rsid w:val="00516A86"/>
    <w:rsid w:val="005233B5"/>
    <w:rsid w:val="005275F6"/>
    <w:rsid w:val="005508B2"/>
    <w:rsid w:val="00556508"/>
    <w:rsid w:val="00561435"/>
    <w:rsid w:val="00572102"/>
    <w:rsid w:val="0057296B"/>
    <w:rsid w:val="00577C9E"/>
    <w:rsid w:val="00585E3C"/>
    <w:rsid w:val="00596B49"/>
    <w:rsid w:val="005A11AB"/>
    <w:rsid w:val="005A30C1"/>
    <w:rsid w:val="005B01BF"/>
    <w:rsid w:val="005D3298"/>
    <w:rsid w:val="005D6289"/>
    <w:rsid w:val="005F1BB0"/>
    <w:rsid w:val="00607281"/>
    <w:rsid w:val="006146CE"/>
    <w:rsid w:val="006169CE"/>
    <w:rsid w:val="00620209"/>
    <w:rsid w:val="00624154"/>
    <w:rsid w:val="00640F10"/>
    <w:rsid w:val="00647420"/>
    <w:rsid w:val="00656C4D"/>
    <w:rsid w:val="00693562"/>
    <w:rsid w:val="006A0AE6"/>
    <w:rsid w:val="006B145A"/>
    <w:rsid w:val="006C21C9"/>
    <w:rsid w:val="006E5716"/>
    <w:rsid w:val="006F77C8"/>
    <w:rsid w:val="00710719"/>
    <w:rsid w:val="00716B2A"/>
    <w:rsid w:val="0072550F"/>
    <w:rsid w:val="007302B3"/>
    <w:rsid w:val="00730733"/>
    <w:rsid w:val="00730E3A"/>
    <w:rsid w:val="00736AAF"/>
    <w:rsid w:val="00756B77"/>
    <w:rsid w:val="00765B2A"/>
    <w:rsid w:val="00781B99"/>
    <w:rsid w:val="00783A34"/>
    <w:rsid w:val="00786323"/>
    <w:rsid w:val="007A108A"/>
    <w:rsid w:val="007C6B52"/>
    <w:rsid w:val="007D09C6"/>
    <w:rsid w:val="007D16C5"/>
    <w:rsid w:val="007D53BF"/>
    <w:rsid w:val="007D60DD"/>
    <w:rsid w:val="007E0975"/>
    <w:rsid w:val="007E1058"/>
    <w:rsid w:val="007E2C17"/>
    <w:rsid w:val="007F4C33"/>
    <w:rsid w:val="007F618B"/>
    <w:rsid w:val="007F69B4"/>
    <w:rsid w:val="00803636"/>
    <w:rsid w:val="00854DAE"/>
    <w:rsid w:val="00862FE4"/>
    <w:rsid w:val="0086389A"/>
    <w:rsid w:val="0087605E"/>
    <w:rsid w:val="0088780F"/>
    <w:rsid w:val="008A2119"/>
    <w:rsid w:val="008A4FA5"/>
    <w:rsid w:val="008B1FEE"/>
    <w:rsid w:val="008C1381"/>
    <w:rsid w:val="008E0F0E"/>
    <w:rsid w:val="008E6990"/>
    <w:rsid w:val="008E773D"/>
    <w:rsid w:val="008F1E24"/>
    <w:rsid w:val="008F6DA3"/>
    <w:rsid w:val="00900737"/>
    <w:rsid w:val="00903C32"/>
    <w:rsid w:val="00906B47"/>
    <w:rsid w:val="00916B16"/>
    <w:rsid w:val="009173B9"/>
    <w:rsid w:val="0093335D"/>
    <w:rsid w:val="0093613E"/>
    <w:rsid w:val="00943026"/>
    <w:rsid w:val="00946061"/>
    <w:rsid w:val="00957545"/>
    <w:rsid w:val="00966B81"/>
    <w:rsid w:val="00972175"/>
    <w:rsid w:val="0097568C"/>
    <w:rsid w:val="009B41F6"/>
    <w:rsid w:val="009C7720"/>
    <w:rsid w:val="009F73E3"/>
    <w:rsid w:val="00A16BF5"/>
    <w:rsid w:val="00A23AFA"/>
    <w:rsid w:val="00A31B3E"/>
    <w:rsid w:val="00A532F3"/>
    <w:rsid w:val="00A56A2C"/>
    <w:rsid w:val="00A60F4C"/>
    <w:rsid w:val="00A8489E"/>
    <w:rsid w:val="00A862C4"/>
    <w:rsid w:val="00AA6B0C"/>
    <w:rsid w:val="00AB02A7"/>
    <w:rsid w:val="00AC29F3"/>
    <w:rsid w:val="00AC529A"/>
    <w:rsid w:val="00AC7E92"/>
    <w:rsid w:val="00AD153E"/>
    <w:rsid w:val="00B162F3"/>
    <w:rsid w:val="00B231E5"/>
    <w:rsid w:val="00B5788D"/>
    <w:rsid w:val="00B71FCA"/>
    <w:rsid w:val="00BA6B6C"/>
    <w:rsid w:val="00BE7B30"/>
    <w:rsid w:val="00BE7D89"/>
    <w:rsid w:val="00BF34C9"/>
    <w:rsid w:val="00C02B87"/>
    <w:rsid w:val="00C201AC"/>
    <w:rsid w:val="00C26AB7"/>
    <w:rsid w:val="00C27A76"/>
    <w:rsid w:val="00C319C7"/>
    <w:rsid w:val="00C4086D"/>
    <w:rsid w:val="00C64F96"/>
    <w:rsid w:val="00C7574E"/>
    <w:rsid w:val="00CA04E4"/>
    <w:rsid w:val="00CA1896"/>
    <w:rsid w:val="00CA2AAA"/>
    <w:rsid w:val="00CB4EA2"/>
    <w:rsid w:val="00CB5B28"/>
    <w:rsid w:val="00CB6E89"/>
    <w:rsid w:val="00CC1A24"/>
    <w:rsid w:val="00CE6288"/>
    <w:rsid w:val="00CF5371"/>
    <w:rsid w:val="00D0323A"/>
    <w:rsid w:val="00D0559F"/>
    <w:rsid w:val="00D07629"/>
    <w:rsid w:val="00D077E9"/>
    <w:rsid w:val="00D07C54"/>
    <w:rsid w:val="00D12BE8"/>
    <w:rsid w:val="00D2437F"/>
    <w:rsid w:val="00D40CCB"/>
    <w:rsid w:val="00D42CB7"/>
    <w:rsid w:val="00D46C3C"/>
    <w:rsid w:val="00D5413D"/>
    <w:rsid w:val="00D54B56"/>
    <w:rsid w:val="00D570A9"/>
    <w:rsid w:val="00D70D02"/>
    <w:rsid w:val="00D71B91"/>
    <w:rsid w:val="00D770C7"/>
    <w:rsid w:val="00D86945"/>
    <w:rsid w:val="00D90290"/>
    <w:rsid w:val="00D91D83"/>
    <w:rsid w:val="00D927AD"/>
    <w:rsid w:val="00DA0515"/>
    <w:rsid w:val="00DB4F9E"/>
    <w:rsid w:val="00DB6AA6"/>
    <w:rsid w:val="00DC4447"/>
    <w:rsid w:val="00DC50CA"/>
    <w:rsid w:val="00DD152F"/>
    <w:rsid w:val="00DE213F"/>
    <w:rsid w:val="00DE7AEA"/>
    <w:rsid w:val="00DF027C"/>
    <w:rsid w:val="00E00A32"/>
    <w:rsid w:val="00E115F6"/>
    <w:rsid w:val="00E16B70"/>
    <w:rsid w:val="00E22ACD"/>
    <w:rsid w:val="00E5262F"/>
    <w:rsid w:val="00E6153F"/>
    <w:rsid w:val="00E620B0"/>
    <w:rsid w:val="00E73200"/>
    <w:rsid w:val="00E7495E"/>
    <w:rsid w:val="00E81B40"/>
    <w:rsid w:val="00E9529F"/>
    <w:rsid w:val="00E96875"/>
    <w:rsid w:val="00EB3ADD"/>
    <w:rsid w:val="00EC050F"/>
    <w:rsid w:val="00ED6D9E"/>
    <w:rsid w:val="00EF555B"/>
    <w:rsid w:val="00EF5ADA"/>
    <w:rsid w:val="00F027BB"/>
    <w:rsid w:val="00F11DCF"/>
    <w:rsid w:val="00F162EA"/>
    <w:rsid w:val="00F16595"/>
    <w:rsid w:val="00F31239"/>
    <w:rsid w:val="00F37585"/>
    <w:rsid w:val="00F448CC"/>
    <w:rsid w:val="00F47D05"/>
    <w:rsid w:val="00F52D27"/>
    <w:rsid w:val="00F6065A"/>
    <w:rsid w:val="00F808FA"/>
    <w:rsid w:val="00F83527"/>
    <w:rsid w:val="00FA4180"/>
    <w:rsid w:val="00FD583F"/>
    <w:rsid w:val="00FD7450"/>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BA735"/>
  <w15:docId w15:val="{3E1FE974-9E68-4598-9088-D5234B7D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5BD4"/>
    <w:pPr>
      <w:spacing w:after="0"/>
    </w:pPr>
    <w:rPr>
      <w:rFonts w:eastAsiaTheme="minorEastAsia"/>
      <w:bCs/>
      <w:color w:val="455F51" w:themeColor="text2"/>
      <w:sz w:val="22"/>
      <w:szCs w:val="22"/>
    </w:rPr>
  </w:style>
  <w:style w:type="paragraph" w:styleId="Titolo1">
    <w:name w:val="heading 1"/>
    <w:basedOn w:val="Normale"/>
    <w:link w:val="Titolo1Carattere"/>
    <w:uiPriority w:val="4"/>
    <w:qFormat/>
    <w:rsid w:val="00624154"/>
    <w:pPr>
      <w:keepNext/>
      <w:spacing w:before="240" w:after="60"/>
      <w:outlineLvl w:val="0"/>
    </w:pPr>
    <w:rPr>
      <w:rFonts w:asciiTheme="majorHAnsi" w:eastAsiaTheme="majorEastAsia" w:hAnsiTheme="majorHAnsi" w:cstheme="majorBidi"/>
      <w:noProof/>
      <w:color w:val="33473C" w:themeColor="text2" w:themeShade="BF"/>
      <w:kern w:val="28"/>
      <w:sz w:val="32"/>
      <w:szCs w:val="32"/>
      <w:lang w:bidi="it-IT"/>
    </w:rPr>
  </w:style>
  <w:style w:type="paragraph" w:styleId="Titolo2">
    <w:name w:val="heading 2"/>
    <w:basedOn w:val="Titolo1"/>
    <w:next w:val="Normale"/>
    <w:link w:val="Titolo2Carattere"/>
    <w:uiPriority w:val="4"/>
    <w:qFormat/>
    <w:rsid w:val="006A0AE6"/>
    <w:pPr>
      <w:outlineLvl w:val="1"/>
    </w:pPr>
    <w:rPr>
      <w:sz w:val="24"/>
      <w:szCs w:val="24"/>
    </w:rPr>
  </w:style>
  <w:style w:type="paragraph" w:styleId="Titolo3">
    <w:name w:val="heading 3"/>
    <w:basedOn w:val="Normale"/>
    <w:next w:val="Normale"/>
    <w:link w:val="Titolo3Carattere"/>
    <w:uiPriority w:val="9"/>
    <w:unhideWhenUsed/>
    <w:qFormat/>
    <w:rsid w:val="00624154"/>
    <w:pPr>
      <w:keepNext/>
      <w:keepLines/>
      <w:spacing w:before="40" w:line="259" w:lineRule="auto"/>
      <w:outlineLvl w:val="2"/>
    </w:pPr>
    <w:rPr>
      <w:rFonts w:asciiTheme="majorHAnsi" w:eastAsiaTheme="majorEastAsia" w:hAnsiTheme="majorHAnsi" w:cstheme="majorBidi"/>
      <w:b/>
      <w:color w:val="4C661A" w:themeColor="accent1" w:themeShade="7F"/>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paragraph" w:styleId="Titolo">
    <w:name w:val="Title"/>
    <w:basedOn w:val="Normale"/>
    <w:link w:val="TitoloCarattere"/>
    <w:uiPriority w:val="1"/>
    <w:qFormat/>
    <w:rsid w:val="00D86945"/>
    <w:pPr>
      <w:spacing w:after="200" w:line="240" w:lineRule="auto"/>
    </w:pPr>
    <w:rPr>
      <w:rFonts w:asciiTheme="majorHAnsi" w:eastAsiaTheme="majorEastAsia" w:hAnsiTheme="majorHAnsi" w:cstheme="majorBidi"/>
      <w:bCs w:val="0"/>
      <w:sz w:val="72"/>
      <w:szCs w:val="52"/>
    </w:rPr>
  </w:style>
  <w:style w:type="character" w:customStyle="1" w:styleId="TitoloCarattere">
    <w:name w:val="Titolo Carattere"/>
    <w:basedOn w:val="Carpredefinitoparagrafo"/>
    <w:link w:val="Titolo"/>
    <w:uiPriority w:val="1"/>
    <w:rsid w:val="00D86945"/>
    <w:rPr>
      <w:rFonts w:asciiTheme="majorHAnsi" w:eastAsiaTheme="majorEastAsia" w:hAnsiTheme="majorHAnsi" w:cstheme="majorBidi"/>
      <w:b/>
      <w:bCs/>
      <w:color w:val="455F51" w:themeColor="text2"/>
      <w:sz w:val="72"/>
      <w:szCs w:val="52"/>
    </w:rPr>
  </w:style>
  <w:style w:type="paragraph" w:styleId="Sottotitolo">
    <w:name w:val="Subtitle"/>
    <w:basedOn w:val="Normale"/>
    <w:link w:val="SottotitoloCarattere"/>
    <w:uiPriority w:val="2"/>
    <w:qFormat/>
    <w:rsid w:val="00D86945"/>
    <w:pPr>
      <w:framePr w:hSpace="180" w:wrap="around" w:vAnchor="text" w:hAnchor="margin" w:y="1167"/>
    </w:pPr>
    <w:rPr>
      <w:b/>
      <w:caps/>
      <w:spacing w:val="20"/>
      <w:sz w:val="32"/>
    </w:rPr>
  </w:style>
  <w:style w:type="character" w:customStyle="1" w:styleId="SottotitoloCarattere">
    <w:name w:val="Sottotitolo Carattere"/>
    <w:basedOn w:val="Carpredefinitoparagrafo"/>
    <w:link w:val="Sottotitolo"/>
    <w:uiPriority w:val="2"/>
    <w:rsid w:val="00D86945"/>
    <w:rPr>
      <w:rFonts w:eastAsiaTheme="minorEastAsia"/>
      <w:caps/>
      <w:color w:val="455F51" w:themeColor="text2"/>
      <w:spacing w:val="20"/>
      <w:sz w:val="32"/>
      <w:szCs w:val="22"/>
    </w:rPr>
  </w:style>
  <w:style w:type="character" w:customStyle="1" w:styleId="Titolo1Carattere">
    <w:name w:val="Titolo 1 Carattere"/>
    <w:basedOn w:val="Carpredefinitoparagrafo"/>
    <w:link w:val="Titolo1"/>
    <w:uiPriority w:val="4"/>
    <w:rsid w:val="00624154"/>
    <w:rPr>
      <w:rFonts w:asciiTheme="majorHAnsi" w:eastAsiaTheme="majorEastAsia" w:hAnsiTheme="majorHAnsi" w:cstheme="majorBidi"/>
      <w:b/>
      <w:noProof/>
      <w:color w:val="33473C" w:themeColor="text2" w:themeShade="BF"/>
      <w:kern w:val="28"/>
      <w:sz w:val="32"/>
      <w:szCs w:val="32"/>
      <w:lang w:bidi="it-IT"/>
    </w:rPr>
  </w:style>
  <w:style w:type="paragraph" w:styleId="Intestazione">
    <w:name w:val="header"/>
    <w:basedOn w:val="Normale"/>
    <w:link w:val="IntestazioneCarattere"/>
    <w:uiPriority w:val="8"/>
    <w:unhideWhenUsed/>
    <w:rsid w:val="005037F0"/>
  </w:style>
  <w:style w:type="character" w:customStyle="1" w:styleId="IntestazioneCarattere">
    <w:name w:val="Intestazione Carattere"/>
    <w:basedOn w:val="Carpredefinitoparagrafo"/>
    <w:link w:val="Intestazione"/>
    <w:uiPriority w:val="8"/>
    <w:rsid w:val="0093335D"/>
  </w:style>
  <w:style w:type="paragraph" w:styleId="Pidipagina">
    <w:name w:val="footer"/>
    <w:basedOn w:val="Normale"/>
    <w:link w:val="PidipaginaCarattere"/>
    <w:uiPriority w:val="99"/>
    <w:unhideWhenUsed/>
    <w:rsid w:val="005037F0"/>
  </w:style>
  <w:style w:type="character" w:customStyle="1" w:styleId="PidipaginaCarattere">
    <w:name w:val="Piè di pagina Carattere"/>
    <w:basedOn w:val="Carpredefinitoparagrafo"/>
    <w:link w:val="Pidipagina"/>
    <w:uiPriority w:val="99"/>
    <w:rsid w:val="005037F0"/>
    <w:rPr>
      <w:sz w:val="24"/>
      <w:szCs w:val="24"/>
    </w:rPr>
  </w:style>
  <w:style w:type="paragraph" w:customStyle="1" w:styleId="Nome">
    <w:name w:val="Nome"/>
    <w:basedOn w:val="Normale"/>
    <w:uiPriority w:val="3"/>
    <w:qFormat/>
    <w:rsid w:val="00B231E5"/>
    <w:pPr>
      <w:spacing w:line="240" w:lineRule="auto"/>
      <w:jc w:val="right"/>
    </w:pPr>
  </w:style>
  <w:style w:type="character" w:customStyle="1" w:styleId="Titolo2Carattere">
    <w:name w:val="Titolo 2 Carattere"/>
    <w:basedOn w:val="Carpredefinitoparagrafo"/>
    <w:link w:val="Titolo2"/>
    <w:uiPriority w:val="4"/>
    <w:rsid w:val="006A0AE6"/>
    <w:rPr>
      <w:rFonts w:asciiTheme="majorHAnsi" w:eastAsiaTheme="majorEastAsia" w:hAnsiTheme="majorHAnsi" w:cstheme="majorBidi"/>
      <w:bCs/>
      <w:noProof/>
      <w:color w:val="33473C" w:themeColor="text2" w:themeShade="BF"/>
      <w:kern w:val="28"/>
      <w:lang w:bidi="it-IT"/>
    </w:rPr>
  </w:style>
  <w:style w:type="table" w:styleId="Grigliatabella">
    <w:name w:val="Table Grid"/>
    <w:basedOn w:val="Tabellanormale"/>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unhideWhenUsed/>
    <w:rsid w:val="00D86945"/>
    <w:rPr>
      <w:color w:val="808080"/>
    </w:rPr>
  </w:style>
  <w:style w:type="paragraph" w:customStyle="1" w:styleId="Contenuto">
    <w:name w:val="Contenuto"/>
    <w:basedOn w:val="Normale"/>
    <w:link w:val="Caratterecontenuto"/>
    <w:qFormat/>
    <w:rsid w:val="00DF027C"/>
    <w:rPr>
      <w:b/>
    </w:rPr>
  </w:style>
  <w:style w:type="paragraph" w:customStyle="1" w:styleId="Testoenfasi">
    <w:name w:val="Testo enfasi"/>
    <w:basedOn w:val="Normale"/>
    <w:link w:val="Caratteretestoenfasi"/>
    <w:qFormat/>
    <w:rsid w:val="00DF027C"/>
  </w:style>
  <w:style w:type="character" w:customStyle="1" w:styleId="Caratterecontenuto">
    <w:name w:val="Carattere contenuto"/>
    <w:basedOn w:val="Carpredefinitoparagrafo"/>
    <w:link w:val="Contenuto"/>
    <w:rsid w:val="00DF027C"/>
    <w:rPr>
      <w:rFonts w:eastAsiaTheme="minorEastAsia"/>
      <w:color w:val="455F51" w:themeColor="text2"/>
      <w:sz w:val="28"/>
      <w:szCs w:val="22"/>
    </w:rPr>
  </w:style>
  <w:style w:type="character" w:customStyle="1" w:styleId="Caratteretestoenfasi">
    <w:name w:val="Carattere testo enfasi"/>
    <w:basedOn w:val="Carpredefinitoparagrafo"/>
    <w:link w:val="Testoenfasi"/>
    <w:rsid w:val="00DF027C"/>
    <w:rPr>
      <w:rFonts w:eastAsiaTheme="minorEastAsia"/>
      <w:b/>
      <w:color w:val="455F51" w:themeColor="text2"/>
      <w:sz w:val="28"/>
      <w:szCs w:val="22"/>
    </w:rPr>
  </w:style>
  <w:style w:type="paragraph" w:styleId="Titolosommario">
    <w:name w:val="TOC Heading"/>
    <w:basedOn w:val="Titolo1"/>
    <w:next w:val="Normale"/>
    <w:uiPriority w:val="39"/>
    <w:unhideWhenUsed/>
    <w:qFormat/>
    <w:rsid w:val="00624154"/>
    <w:pPr>
      <w:keepLines/>
      <w:spacing w:after="0" w:line="259" w:lineRule="auto"/>
      <w:outlineLvl w:val="9"/>
    </w:pPr>
    <w:rPr>
      <w:b/>
      <w:color w:val="729928" w:themeColor="accent1" w:themeShade="BF"/>
      <w:kern w:val="0"/>
      <w:lang w:eastAsia="it-IT"/>
    </w:rPr>
  </w:style>
  <w:style w:type="paragraph" w:styleId="Sommario1">
    <w:name w:val="toc 1"/>
    <w:basedOn w:val="Normale"/>
    <w:next w:val="Normale"/>
    <w:autoRedefine/>
    <w:uiPriority w:val="39"/>
    <w:unhideWhenUsed/>
    <w:rsid w:val="00624154"/>
    <w:pPr>
      <w:spacing w:after="100"/>
    </w:pPr>
  </w:style>
  <w:style w:type="character" w:styleId="Collegamentoipertestuale">
    <w:name w:val="Hyperlink"/>
    <w:basedOn w:val="Carpredefinitoparagrafo"/>
    <w:uiPriority w:val="99"/>
    <w:unhideWhenUsed/>
    <w:rsid w:val="00624154"/>
    <w:rPr>
      <w:color w:val="EE7B08" w:themeColor="hyperlink"/>
      <w:u w:val="single"/>
    </w:rPr>
  </w:style>
  <w:style w:type="character" w:customStyle="1" w:styleId="Titolo3Carattere">
    <w:name w:val="Titolo 3 Carattere"/>
    <w:basedOn w:val="Carpredefinitoparagrafo"/>
    <w:link w:val="Titolo3"/>
    <w:uiPriority w:val="9"/>
    <w:rsid w:val="00624154"/>
    <w:rPr>
      <w:rFonts w:asciiTheme="majorHAnsi" w:eastAsiaTheme="majorEastAsia" w:hAnsiTheme="majorHAnsi" w:cstheme="majorBidi"/>
      <w:color w:val="4C661A" w:themeColor="accent1" w:themeShade="7F"/>
      <w:lang w:val="en-US"/>
    </w:rPr>
  </w:style>
  <w:style w:type="paragraph" w:styleId="Paragrafoelenco">
    <w:name w:val="List Paragraph"/>
    <w:basedOn w:val="Normale"/>
    <w:uiPriority w:val="34"/>
    <w:qFormat/>
    <w:rsid w:val="00285BD4"/>
    <w:pPr>
      <w:numPr>
        <w:numId w:val="4"/>
      </w:numPr>
      <w:spacing w:after="160" w:line="259" w:lineRule="auto"/>
      <w:contextualSpacing/>
    </w:pPr>
    <w:rPr>
      <w:rFonts w:eastAsiaTheme="minorHAnsi"/>
      <w:bCs w:val="0"/>
      <w:color w:val="auto"/>
      <w:lang w:val="en-US"/>
    </w:rPr>
  </w:style>
  <w:style w:type="paragraph" w:styleId="Sommario2">
    <w:name w:val="toc 2"/>
    <w:basedOn w:val="Normale"/>
    <w:next w:val="Normale"/>
    <w:autoRedefine/>
    <w:uiPriority w:val="39"/>
    <w:unhideWhenUsed/>
    <w:rsid w:val="00D07629"/>
    <w:pPr>
      <w:spacing w:after="100"/>
      <w:ind w:left="220"/>
    </w:pPr>
  </w:style>
  <w:style w:type="paragraph" w:styleId="Didascalia">
    <w:name w:val="caption"/>
    <w:basedOn w:val="Normale"/>
    <w:next w:val="Normale"/>
    <w:uiPriority w:val="99"/>
    <w:unhideWhenUsed/>
    <w:rsid w:val="00182DE6"/>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9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png"/><Relationship Id="rId4"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ria.Mazzoli\AppData\Local\Microsoft\Office\16.0\DTS\it-IT%7b9ECCFD74-C644-4682-8A31-CC9CD5D6BF3A%7d\%7b09E0159E-0521-4A47-B4B3-E81FB5A0B221%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562834D2044C13B83466D0B2F28CD8"/>
        <w:category>
          <w:name w:val="Generale"/>
          <w:gallery w:val="placeholder"/>
        </w:category>
        <w:types>
          <w:type w:val="bbPlcHdr"/>
        </w:types>
        <w:behaviors>
          <w:behavior w:val="content"/>
        </w:behaviors>
        <w:guid w:val="{426F9D16-7B33-438B-A7A4-43C989D29FAB}"/>
      </w:docPartPr>
      <w:docPartBody>
        <w:p w:rsidR="00021DDE" w:rsidRDefault="00BA0410">
          <w:pPr>
            <w:pStyle w:val="9D562834D2044C13B83466D0B2F28CD8"/>
          </w:pPr>
          <w:r w:rsidRPr="00D86945">
            <w:rPr>
              <w:rStyle w:val="SottotitoloCarattere"/>
              <w:b/>
              <w:lang w:bidi="it-IT"/>
            </w:rPr>
            <w:fldChar w:fldCharType="begin"/>
          </w:r>
          <w:r w:rsidRPr="00D86945">
            <w:rPr>
              <w:rStyle w:val="SottotitoloCarattere"/>
              <w:lang w:bidi="it-IT"/>
            </w:rPr>
            <w:instrText xml:space="preserve"> DATE  \@ "MMMM d"  \* MERGEFORMAT </w:instrText>
          </w:r>
          <w:r w:rsidRPr="00D86945">
            <w:rPr>
              <w:rStyle w:val="SottotitoloCarattere"/>
              <w:b/>
              <w:lang w:bidi="it-IT"/>
            </w:rPr>
            <w:fldChar w:fldCharType="separate"/>
          </w:r>
          <w:r>
            <w:rPr>
              <w:rStyle w:val="SottotitoloCarattere"/>
              <w:lang w:bidi="it-IT"/>
            </w:rPr>
            <w:t>aprile 19</w:t>
          </w:r>
          <w:r w:rsidRPr="00D86945">
            <w:rPr>
              <w:rStyle w:val="SottotitoloCarattere"/>
              <w:b/>
              <w:lang w:bidi="it-IT"/>
            </w:rPr>
            <w:fldChar w:fldCharType="end"/>
          </w:r>
        </w:p>
      </w:docPartBody>
    </w:docPart>
    <w:docPart>
      <w:docPartPr>
        <w:name w:val="93AE4A24767B4930881AD49AFC2FD0FC"/>
        <w:category>
          <w:name w:val="Generale"/>
          <w:gallery w:val="placeholder"/>
        </w:category>
        <w:types>
          <w:type w:val="bbPlcHdr"/>
        </w:types>
        <w:behaviors>
          <w:behavior w:val="content"/>
        </w:behaviors>
        <w:guid w:val="{7FFF47D1-71A7-44A2-818F-2BD044DA12F5}"/>
      </w:docPartPr>
      <w:docPartBody>
        <w:p w:rsidR="00021DDE" w:rsidRDefault="00BA0410">
          <w:pPr>
            <w:pStyle w:val="93AE4A24767B4930881AD49AFC2FD0FC"/>
          </w:pPr>
          <w:r>
            <w:rPr>
              <w:noProof/>
              <w:lang w:bidi="it-IT"/>
            </w:rPr>
            <w:t>NOME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0CF"/>
    <w:rsid w:val="00021DDE"/>
    <w:rsid w:val="000920CF"/>
    <w:rsid w:val="004518D2"/>
    <w:rsid w:val="00832F4E"/>
    <w:rsid w:val="00BA0410"/>
    <w:rsid w:val="00CF485C"/>
    <w:rsid w:val="00E94C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link w:val="SottotitoloCarattere"/>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ttotitoloCarattere">
    <w:name w:val="Sottotitolo Carattere"/>
    <w:basedOn w:val="Carpredefinitoparagrafo"/>
    <w:link w:val="Sottotitolo"/>
    <w:uiPriority w:val="2"/>
    <w:rPr>
      <w:caps/>
      <w:color w:val="44546A" w:themeColor="text2"/>
      <w:spacing w:val="20"/>
      <w:sz w:val="32"/>
      <w:lang w:eastAsia="en-US"/>
    </w:rPr>
  </w:style>
  <w:style w:type="paragraph" w:customStyle="1" w:styleId="9D562834D2044C13B83466D0B2F28CD8">
    <w:name w:val="9D562834D2044C13B83466D0B2F28CD8"/>
  </w:style>
  <w:style w:type="paragraph" w:customStyle="1" w:styleId="93AE4A24767B4930881AD49AFC2FD0FC">
    <w:name w:val="93AE4A24767B4930881AD49AFC2FD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Verde gia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49CA2-039A-4F00-B5D5-1E6BB95FA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{09E0159E-0521-4A47-B4B3-E81FB5A0B221}tf16392850_win32</Template>
  <TotalTime>3</TotalTime>
  <Pages>1</Pages>
  <Words>2204</Words>
  <Characters>12565</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Ilaria Mazzoli - Openfields srl</dc:creator>
  <cp:keywords/>
  <cp:lastModifiedBy>Ilaria Mazzoli - Openfields srl</cp:lastModifiedBy>
  <cp:revision>4</cp:revision>
  <cp:lastPrinted>2023-04-20T14:28:00Z</cp:lastPrinted>
  <dcterms:created xsi:type="dcterms:W3CDTF">2023-06-28T10:00:00Z</dcterms:created>
  <dcterms:modified xsi:type="dcterms:W3CDTF">2023-06-28T10:03:00Z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